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553B6" w:rsidRPr="007C5111" w:rsidRDefault="007553B6" w:rsidP="007553B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7553B6" w:rsidRPr="007C5111" w:rsidRDefault="007553B6" w:rsidP="007553B6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7553B6" w:rsidRPr="007C5111" w:rsidRDefault="007553B6" w:rsidP="007553B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7553B6" w:rsidRPr="007C5111" w:rsidRDefault="007553B6" w:rsidP="007553B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7553B6" w:rsidRPr="007C5111" w:rsidRDefault="007553B6" w:rsidP="007553B6">
      <w:pPr>
        <w:widowControl w:val="0"/>
        <w:ind w:firstLine="540"/>
        <w:jc w:val="center"/>
        <w:rPr>
          <w:sz w:val="28"/>
          <w:szCs w:val="28"/>
        </w:rPr>
      </w:pPr>
    </w:p>
    <w:p w:rsidR="007553B6" w:rsidRPr="007C5111" w:rsidRDefault="007553B6" w:rsidP="007553B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7553B6" w:rsidRPr="007C5111" w:rsidRDefault="007553B6" w:rsidP="007553B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553B6" w:rsidRPr="007C5111" w:rsidRDefault="007553B6" w:rsidP="007553B6">
      <w:pPr>
        <w:widowControl w:val="0"/>
        <w:ind w:firstLine="540"/>
        <w:jc w:val="both"/>
        <w:rPr>
          <w:sz w:val="28"/>
          <w:szCs w:val="28"/>
        </w:rPr>
      </w:pPr>
    </w:p>
    <w:p w:rsidR="007553B6" w:rsidRPr="007C5111" w:rsidRDefault="007553B6" w:rsidP="007553B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№18</w:t>
      </w:r>
    </w:p>
    <w:p w:rsidR="007553B6" w:rsidRPr="007C5111" w:rsidRDefault="007553B6" w:rsidP="007553B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7553B6" w:rsidRPr="007C5111" w:rsidRDefault="007553B6" w:rsidP="007553B6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Про надання дозволу на  розроблення детального плану території для житлової </w:t>
      </w:r>
      <w:r>
        <w:rPr>
          <w:sz w:val="28"/>
          <w:szCs w:val="28"/>
        </w:rPr>
        <w:t xml:space="preserve">квартирної та </w:t>
      </w:r>
      <w:r w:rsidRPr="007C5111">
        <w:rPr>
          <w:sz w:val="28"/>
          <w:szCs w:val="28"/>
        </w:rPr>
        <w:t>громадської а забудови в м.Дубляни, вул.В.Великого, 3, ПрАТ «Добробуд»</w:t>
      </w:r>
    </w:p>
    <w:p w:rsidR="007553B6" w:rsidRPr="007C5111" w:rsidRDefault="007553B6" w:rsidP="007553B6">
      <w:pPr>
        <w:ind w:firstLine="540"/>
        <w:jc w:val="both"/>
        <w:rPr>
          <w:sz w:val="28"/>
          <w:szCs w:val="28"/>
        </w:rPr>
      </w:pPr>
    </w:p>
    <w:p w:rsidR="007553B6" w:rsidRPr="007C5111" w:rsidRDefault="007553B6" w:rsidP="007553B6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клопотання Голови правління ПрАТ «Добробуд» Н.Б.Завальницької, керуючись ст.31 Закону України «Про місцеве самоврядування в Україні», ст. 8,10,19 Закону України «Про регулювання містобудівної діяльності, Дублянська міська рада</w:t>
      </w:r>
    </w:p>
    <w:p w:rsidR="007553B6" w:rsidRPr="007C5111" w:rsidRDefault="007553B6" w:rsidP="007553B6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7553B6" w:rsidRPr="007C5111" w:rsidRDefault="007553B6" w:rsidP="007553B6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1. Надати дозвіл на  розроблення детального плану території в межах  земельної  ділянки  площею 1,0540га (кадастровий номер 4622710200:01:023:0042) в м.Дубляни, вул.В.Великого, 3, для зміни цільового призначення на: для </w:t>
      </w:r>
      <w:r>
        <w:rPr>
          <w:sz w:val="28"/>
          <w:szCs w:val="28"/>
        </w:rPr>
        <w:t xml:space="preserve">ведення </w:t>
      </w:r>
      <w:r w:rsidRPr="007C5111">
        <w:rPr>
          <w:sz w:val="28"/>
          <w:szCs w:val="28"/>
        </w:rPr>
        <w:t xml:space="preserve">житлової </w:t>
      </w:r>
      <w:r>
        <w:rPr>
          <w:sz w:val="28"/>
          <w:szCs w:val="28"/>
        </w:rPr>
        <w:t>квартирної</w:t>
      </w:r>
      <w:r w:rsidRPr="007C51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 </w:t>
      </w:r>
      <w:r w:rsidRPr="007C5111">
        <w:rPr>
          <w:sz w:val="28"/>
          <w:szCs w:val="28"/>
        </w:rPr>
        <w:t>громадської забудови.</w:t>
      </w:r>
    </w:p>
    <w:p w:rsidR="007553B6" w:rsidRPr="007C5111" w:rsidRDefault="007553B6" w:rsidP="007553B6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2. Фінансування із розроблення детального плану території провести за рахунок ПрАТ «Добробуд».</w:t>
      </w:r>
    </w:p>
    <w:p w:rsidR="007553B6" w:rsidRPr="007C5111" w:rsidRDefault="007553B6" w:rsidP="007553B6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 Виконкому Дублянської міської ради забезпечити укладання договору на розроблення містобудівної документації із проектною організацією, підготовку та надання вихідних даних на проектування.</w:t>
      </w:r>
    </w:p>
    <w:p w:rsidR="007553B6" w:rsidRPr="007C5111" w:rsidRDefault="007553B6" w:rsidP="007553B6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4.Детальний план території в м.Дубляни, вул.В.Великого, 3</w:t>
      </w:r>
      <w:r>
        <w:rPr>
          <w:sz w:val="28"/>
          <w:szCs w:val="28"/>
        </w:rPr>
        <w:t>,</w:t>
      </w:r>
      <w:r w:rsidRPr="007C5111">
        <w:rPr>
          <w:sz w:val="28"/>
          <w:szCs w:val="28"/>
        </w:rPr>
        <w:t xml:space="preserve"> погодити у встановленому порядку та подати на затвердження у Дублянську міську раду.</w:t>
      </w:r>
    </w:p>
    <w:p w:rsidR="007553B6" w:rsidRPr="007C5111" w:rsidRDefault="007553B6" w:rsidP="007553B6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виконанням даного рішення покласти на депутатськ</w:t>
      </w:r>
      <w:r>
        <w:rPr>
          <w:sz w:val="28"/>
          <w:szCs w:val="28"/>
        </w:rPr>
        <w:t>у</w:t>
      </w:r>
      <w:r w:rsidRPr="007C5111">
        <w:rPr>
          <w:sz w:val="28"/>
          <w:szCs w:val="28"/>
        </w:rPr>
        <w:t xml:space="preserve"> комісі</w:t>
      </w:r>
      <w:r>
        <w:rPr>
          <w:sz w:val="28"/>
          <w:szCs w:val="28"/>
        </w:rPr>
        <w:t>ю</w:t>
      </w:r>
      <w:r w:rsidRPr="007C5111">
        <w:rPr>
          <w:sz w:val="28"/>
          <w:szCs w:val="28"/>
        </w:rPr>
        <w:t xml:space="preserve"> з питань землекористування та екології</w:t>
      </w:r>
      <w:r>
        <w:rPr>
          <w:sz w:val="28"/>
          <w:szCs w:val="28"/>
        </w:rPr>
        <w:t xml:space="preserve">, </w:t>
      </w:r>
      <w:r w:rsidRPr="007C5111">
        <w:rPr>
          <w:sz w:val="28"/>
          <w:szCs w:val="28"/>
        </w:rPr>
        <w:t>депутатськ</w:t>
      </w:r>
      <w:r>
        <w:rPr>
          <w:sz w:val="28"/>
          <w:szCs w:val="28"/>
        </w:rPr>
        <w:t xml:space="preserve">у комісію з питань житлово-комунального господарства та </w:t>
      </w:r>
      <w:r w:rsidRPr="007C5111">
        <w:rPr>
          <w:sz w:val="28"/>
          <w:szCs w:val="28"/>
        </w:rPr>
        <w:t>депутатськ</w:t>
      </w:r>
      <w:r>
        <w:rPr>
          <w:sz w:val="28"/>
          <w:szCs w:val="28"/>
        </w:rPr>
        <w:t>у комісію з питань соціально-економічного розвитку, благоустрою та розвитку підприємництва.</w:t>
      </w:r>
    </w:p>
    <w:p w:rsidR="007553B6" w:rsidRDefault="007553B6" w:rsidP="007553B6">
      <w:pPr>
        <w:widowControl w:val="0"/>
        <w:ind w:firstLine="540"/>
        <w:jc w:val="center"/>
        <w:rPr>
          <w:b/>
          <w:sz w:val="28"/>
          <w:szCs w:val="28"/>
        </w:rPr>
      </w:pPr>
    </w:p>
    <w:p w:rsidR="007553B6" w:rsidRDefault="007553B6" w:rsidP="007553B6">
      <w:pPr>
        <w:widowControl w:val="0"/>
        <w:ind w:firstLine="540"/>
        <w:jc w:val="center"/>
        <w:rPr>
          <w:b/>
          <w:sz w:val="28"/>
          <w:szCs w:val="28"/>
        </w:rPr>
      </w:pPr>
    </w:p>
    <w:p w:rsidR="007553B6" w:rsidRPr="007C5111" w:rsidRDefault="007553B6" w:rsidP="007553B6">
      <w:pPr>
        <w:widowControl w:val="0"/>
        <w:ind w:firstLine="540"/>
        <w:jc w:val="center"/>
        <w:rPr>
          <w:b/>
          <w:sz w:val="28"/>
          <w:szCs w:val="28"/>
        </w:rPr>
      </w:pPr>
    </w:p>
    <w:p w:rsidR="007553B6" w:rsidRPr="007C5111" w:rsidRDefault="007553B6" w:rsidP="007553B6">
      <w:pPr>
        <w:widowControl w:val="0"/>
        <w:ind w:firstLine="540"/>
        <w:jc w:val="center"/>
        <w:rPr>
          <w:b/>
          <w:sz w:val="28"/>
          <w:szCs w:val="28"/>
        </w:rPr>
      </w:pPr>
    </w:p>
    <w:p w:rsidR="007553B6" w:rsidRPr="007C5111" w:rsidRDefault="007553B6" w:rsidP="007553B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sz w:val="28"/>
          <w:szCs w:val="28"/>
        </w:rPr>
        <w:t xml:space="preserve">Міський голова 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483" w:rsidRDefault="00F80483">
      <w:r>
        <w:separator/>
      </w:r>
    </w:p>
  </w:endnote>
  <w:endnote w:type="continuationSeparator" w:id="0">
    <w:p w:rsidR="00F80483" w:rsidRDefault="00F80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483" w:rsidRDefault="00F80483">
      <w:r>
        <w:separator/>
      </w:r>
    </w:p>
  </w:footnote>
  <w:footnote w:type="continuationSeparator" w:id="0">
    <w:p w:rsidR="00F80483" w:rsidRDefault="00F804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553B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0483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553B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553B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553B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553B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EA9E1-B8C3-4317-92E4-5F3060B8C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1050</Words>
  <Characters>600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2023-07-05T11:13:00Z</dcterms:modified>
</cp:coreProperties>
</file>