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C6F3D" w:rsidRPr="007C5111" w:rsidRDefault="000C6F3D" w:rsidP="000C6F3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0C6F3D" w:rsidRPr="007C5111" w:rsidRDefault="000C6F3D" w:rsidP="000C6F3D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0C6F3D" w:rsidRPr="007C5111" w:rsidRDefault="000C6F3D" w:rsidP="000C6F3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0C6F3D" w:rsidRPr="007C5111" w:rsidRDefault="000C6F3D" w:rsidP="000C6F3D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0C6F3D" w:rsidRPr="007C5111" w:rsidRDefault="000C6F3D" w:rsidP="000C6F3D">
      <w:pPr>
        <w:widowControl w:val="0"/>
        <w:ind w:firstLine="540"/>
        <w:jc w:val="center"/>
        <w:rPr>
          <w:sz w:val="28"/>
          <w:szCs w:val="28"/>
        </w:rPr>
      </w:pPr>
    </w:p>
    <w:p w:rsidR="000C6F3D" w:rsidRPr="007C5111" w:rsidRDefault="000C6F3D" w:rsidP="000C6F3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0C6F3D" w:rsidRPr="007C5111" w:rsidRDefault="000C6F3D" w:rsidP="000C6F3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№25</w:t>
      </w: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</w:t>
      </w:r>
      <w:r w:rsidRPr="007C5111">
        <w:rPr>
          <w:sz w:val="28"/>
          <w:szCs w:val="28"/>
        </w:rPr>
        <w:tab/>
        <w:t>Про надання дозволу на виготовлення детального плану щодо розміщення  індивідуального гаражу по вул. Б.Інститутській біля багатоквартирного будинку по вул. Б.Інститутській,4 в м. Дубляни, гр.  Ковалевському Ю.Л.</w:t>
      </w: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заяву і додані документи гр. Ковалевського Ю.Л.,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 </w:t>
      </w: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0C6F3D" w:rsidRPr="007C5111" w:rsidRDefault="000C6F3D" w:rsidP="000C6F3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1.Надати дозвіл на виготовлення детального плану щодо розміщення  індивідуального гаражу по вул. Б.Інститутській біля багатоквартирного будинку по вул. Б.Інститутській,3 в м. Дубляни, гр.  Ковалевському Ю.Л.</w:t>
      </w:r>
    </w:p>
    <w:p w:rsidR="000C6F3D" w:rsidRPr="007C5111" w:rsidRDefault="000C6F3D" w:rsidP="000C6F3D">
      <w:pPr>
        <w:pStyle w:val="1"/>
        <w:widowControl w:val="0"/>
        <w:ind w:firstLine="540"/>
        <w:jc w:val="both"/>
        <w:rPr>
          <w:b/>
          <w:szCs w:val="28"/>
        </w:rPr>
      </w:pPr>
      <w:r w:rsidRPr="007C5111">
        <w:rPr>
          <w:b/>
          <w:szCs w:val="28"/>
        </w:rPr>
        <w:t>2</w:t>
      </w:r>
      <w:r w:rsidRPr="000C6F3D">
        <w:rPr>
          <w:szCs w:val="28"/>
        </w:rPr>
        <w:t>. Гр.  Ковалевському Ю.Л.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детального плану щодо розміщення  індивідуального гаражу</w:t>
      </w:r>
    </w:p>
    <w:p w:rsidR="000C6F3D" w:rsidRPr="007C5111" w:rsidRDefault="000C6F3D" w:rsidP="000C6F3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Ковалевському Ю.Л.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0C6F3D" w:rsidRDefault="000C6F3D" w:rsidP="000C6F3D">
      <w:pPr>
        <w:widowControl w:val="0"/>
        <w:ind w:firstLine="540"/>
        <w:jc w:val="both"/>
        <w:rPr>
          <w:sz w:val="28"/>
          <w:szCs w:val="28"/>
        </w:rPr>
      </w:pPr>
    </w:p>
    <w:p w:rsidR="000C6F3D" w:rsidRDefault="000C6F3D" w:rsidP="000C6F3D">
      <w:pPr>
        <w:widowControl w:val="0"/>
        <w:ind w:firstLine="540"/>
        <w:jc w:val="both"/>
        <w:rPr>
          <w:sz w:val="28"/>
          <w:szCs w:val="28"/>
        </w:rPr>
      </w:pPr>
      <w:bookmarkStart w:id="1" w:name="_GoBack"/>
      <w:bookmarkEnd w:id="1"/>
    </w:p>
    <w:p w:rsidR="000C6F3D" w:rsidRPr="007C5111" w:rsidRDefault="000C6F3D" w:rsidP="000C6F3D">
      <w:pPr>
        <w:widowControl w:val="0"/>
        <w:ind w:firstLine="540"/>
        <w:jc w:val="both"/>
        <w:rPr>
          <w:sz w:val="28"/>
          <w:szCs w:val="28"/>
        </w:rPr>
      </w:pPr>
    </w:p>
    <w:p w:rsidR="000C6F3D" w:rsidRPr="007C5111" w:rsidRDefault="000C6F3D" w:rsidP="000C6F3D">
      <w:pPr>
        <w:pStyle w:val="1"/>
        <w:widowControl w:val="0"/>
        <w:ind w:firstLine="540"/>
        <w:rPr>
          <w:szCs w:val="28"/>
        </w:rPr>
      </w:pPr>
    </w:p>
    <w:p w:rsidR="000C6F3D" w:rsidRPr="007C5111" w:rsidRDefault="000C6F3D" w:rsidP="000C6F3D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E22" w:rsidRDefault="00707E22">
      <w:r>
        <w:separator/>
      </w:r>
    </w:p>
  </w:endnote>
  <w:endnote w:type="continuationSeparator" w:id="0">
    <w:p w:rsidR="00707E22" w:rsidRDefault="0070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E22" w:rsidRDefault="00707E22">
      <w:r>
        <w:separator/>
      </w:r>
    </w:p>
  </w:footnote>
  <w:footnote w:type="continuationSeparator" w:id="0">
    <w:p w:rsidR="00707E22" w:rsidRDefault="00707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F3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07E22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C6F3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C6F3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C6F3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C6F3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027DD-8BF8-484D-87D0-7A9EA8919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2023-07-05T11:44:00Z</dcterms:modified>
</cp:coreProperties>
</file>