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C0482" w:rsidRPr="007C5111" w:rsidRDefault="001C0482" w:rsidP="001C0482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1C0482" w:rsidRPr="007C5111" w:rsidRDefault="001C0482" w:rsidP="001C0482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1C0482" w:rsidRPr="007C5111" w:rsidRDefault="001C0482" w:rsidP="001C0482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1C0482" w:rsidRPr="007C5111" w:rsidRDefault="001C0482" w:rsidP="001C0482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1C0482" w:rsidRPr="007C5111" w:rsidRDefault="001C0482" w:rsidP="001C0482">
      <w:pPr>
        <w:widowControl w:val="0"/>
        <w:ind w:firstLine="540"/>
        <w:jc w:val="center"/>
        <w:rPr>
          <w:sz w:val="28"/>
          <w:szCs w:val="28"/>
        </w:rPr>
      </w:pPr>
    </w:p>
    <w:p w:rsidR="001C0482" w:rsidRPr="007C5111" w:rsidRDefault="001C0482" w:rsidP="001C048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1C0482" w:rsidRPr="007C5111" w:rsidRDefault="001C0482" w:rsidP="001C048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1C0482" w:rsidRPr="007C5111" w:rsidRDefault="001C0482" w:rsidP="001C0482">
      <w:pPr>
        <w:widowControl w:val="0"/>
        <w:ind w:firstLine="540"/>
        <w:jc w:val="both"/>
        <w:rPr>
          <w:sz w:val="28"/>
          <w:szCs w:val="28"/>
        </w:rPr>
      </w:pPr>
    </w:p>
    <w:p w:rsidR="001C0482" w:rsidRPr="007C5111" w:rsidRDefault="001C0482" w:rsidP="001C0482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№26</w:t>
      </w:r>
    </w:p>
    <w:p w:rsidR="001C0482" w:rsidRPr="007C5111" w:rsidRDefault="001C0482" w:rsidP="001C0482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1C0482" w:rsidRPr="007C5111" w:rsidRDefault="001C0482" w:rsidP="001C0482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Про надання дозволу на виготовлення детального плану щодо розміщення  індивідуального гаражу по вул. Б.Інститутській біля багатоквартирного будинку по вул. Б.Інститутській,4 в м. Дубляни, гр.  Зеліско Віталію Васильовичу</w:t>
      </w:r>
    </w:p>
    <w:p w:rsidR="001C0482" w:rsidRPr="007C5111" w:rsidRDefault="001C0482" w:rsidP="001C0482">
      <w:pPr>
        <w:widowControl w:val="0"/>
        <w:ind w:firstLine="540"/>
        <w:jc w:val="both"/>
        <w:rPr>
          <w:sz w:val="28"/>
          <w:szCs w:val="28"/>
        </w:rPr>
      </w:pPr>
    </w:p>
    <w:p w:rsidR="001C0482" w:rsidRPr="007C5111" w:rsidRDefault="001C0482" w:rsidP="001C0482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Розглянувши заяву і додані документи гр. Зеліско Віталія Васильовича відповідно до статті 26 Закону України «Про місцеве самоврядування в Україні» ст.55 Закону України «Про землеустрій», ст. 118 Земельного кодексу України,Дублянська міська рада </w:t>
      </w:r>
    </w:p>
    <w:p w:rsidR="001C0482" w:rsidRPr="007C5111" w:rsidRDefault="001C0482" w:rsidP="001C0482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1C0482" w:rsidRPr="007C5111" w:rsidRDefault="001C0482" w:rsidP="001C0482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1.Надати дозвіл на виготовлення детального плану щодо розміщення  індивідуального гаражу по вул. Б.Інститутській біля багатоквартирного будинку по вул. Б.Інститутській,3 в м. Дубляни, гр.  Зеліско Віталію Васильовичу</w:t>
      </w:r>
    </w:p>
    <w:p w:rsidR="001C0482" w:rsidRPr="001C0482" w:rsidRDefault="001C0482" w:rsidP="001C0482">
      <w:pPr>
        <w:pStyle w:val="1"/>
        <w:widowControl w:val="0"/>
        <w:ind w:firstLine="540"/>
        <w:jc w:val="both"/>
        <w:rPr>
          <w:szCs w:val="28"/>
        </w:rPr>
      </w:pPr>
      <w:r w:rsidRPr="001C0482">
        <w:rPr>
          <w:szCs w:val="28"/>
        </w:rPr>
        <w:t>2. Гр.  Зеліско Віталію Васильовичу звернутися у відповідну сертифіковану землевпорядну організацію, яка відповідно до вимог чинного законодавства має право на проведення землевпорядних робіт, для виготовлення детального плану щодо розміщення  індивідуального гаражу</w:t>
      </w:r>
    </w:p>
    <w:p w:rsidR="001C0482" w:rsidRPr="007C5111" w:rsidRDefault="001C0482" w:rsidP="001C0482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3. Гр. Зеліско Віталію Васильовичу виготовлений проект із землеустою подати до Дублянської міської ради для розгляду та затвердження  у встановленому законом порядку.</w:t>
      </w:r>
    </w:p>
    <w:p w:rsidR="001C0482" w:rsidRPr="007C5111" w:rsidRDefault="001C0482" w:rsidP="001C0482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1C0482" w:rsidRDefault="001C0482" w:rsidP="001C0482"/>
    <w:p w:rsidR="001C0482" w:rsidRDefault="001C0482" w:rsidP="001C0482">
      <w:bookmarkStart w:id="1" w:name="_GoBack"/>
      <w:bookmarkEnd w:id="1"/>
    </w:p>
    <w:p w:rsidR="001C0482" w:rsidRDefault="001C0482" w:rsidP="001C0482"/>
    <w:p w:rsidR="001C0482" w:rsidRDefault="001C0482" w:rsidP="001C0482"/>
    <w:p w:rsidR="001C0482" w:rsidRDefault="001C0482" w:rsidP="001C0482"/>
    <w:p w:rsidR="001C0482" w:rsidRPr="007C5111" w:rsidRDefault="001C0482" w:rsidP="001C0482">
      <w:pPr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 xml:space="preserve">Міський голова 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0E6" w:rsidRDefault="00C460E6">
      <w:r>
        <w:separator/>
      </w:r>
    </w:p>
  </w:endnote>
  <w:endnote w:type="continuationSeparator" w:id="0">
    <w:p w:rsidR="00C460E6" w:rsidRDefault="00C46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0E6" w:rsidRDefault="00C460E6">
      <w:r>
        <w:separator/>
      </w:r>
    </w:p>
  </w:footnote>
  <w:footnote w:type="continuationSeparator" w:id="0">
    <w:p w:rsidR="00C460E6" w:rsidRDefault="00C460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048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0E6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C048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C048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C048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C048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20312-4157-46AA-A098-03DF78924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955</Words>
  <Characters>545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2023-07-05T11:45:00Z</dcterms:modified>
</cp:coreProperties>
</file>