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728F9" w:rsidRPr="007C5111" w:rsidRDefault="004728F9" w:rsidP="004728F9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4728F9" w:rsidRPr="007C5111" w:rsidRDefault="004728F9" w:rsidP="004728F9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4728F9" w:rsidRPr="007C5111" w:rsidRDefault="004728F9" w:rsidP="004728F9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4728F9" w:rsidRPr="007C5111" w:rsidRDefault="004728F9" w:rsidP="004728F9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4728F9" w:rsidRPr="007C5111" w:rsidRDefault="004728F9" w:rsidP="004728F9">
      <w:pPr>
        <w:widowControl w:val="0"/>
        <w:ind w:firstLine="540"/>
        <w:jc w:val="center"/>
        <w:rPr>
          <w:sz w:val="28"/>
          <w:szCs w:val="28"/>
        </w:rPr>
      </w:pPr>
    </w:p>
    <w:p w:rsidR="004728F9" w:rsidRPr="007C5111" w:rsidRDefault="004728F9" w:rsidP="004728F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4728F9" w:rsidRPr="007C5111" w:rsidRDefault="004728F9" w:rsidP="004728F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4728F9" w:rsidRPr="007C5111" w:rsidRDefault="004728F9" w:rsidP="004728F9">
      <w:pPr>
        <w:widowControl w:val="0"/>
        <w:ind w:firstLine="540"/>
        <w:jc w:val="both"/>
        <w:rPr>
          <w:sz w:val="28"/>
          <w:szCs w:val="28"/>
        </w:rPr>
      </w:pPr>
    </w:p>
    <w:p w:rsidR="004728F9" w:rsidRPr="00E73BE9" w:rsidRDefault="004728F9" w:rsidP="004728F9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Від  2 </w:t>
      </w:r>
      <w:r w:rsidRPr="00E73BE9">
        <w:rPr>
          <w:sz w:val="28"/>
          <w:szCs w:val="28"/>
        </w:rPr>
        <w:t>червня 2016р.</w:t>
      </w:r>
      <w:r w:rsidRPr="00E73BE9">
        <w:rPr>
          <w:sz w:val="28"/>
          <w:szCs w:val="28"/>
        </w:rPr>
        <w:tab/>
      </w:r>
      <w:r w:rsidRPr="00E73BE9">
        <w:rPr>
          <w:sz w:val="28"/>
          <w:szCs w:val="28"/>
        </w:rPr>
        <w:tab/>
      </w:r>
      <w:r w:rsidRPr="00E73BE9">
        <w:rPr>
          <w:sz w:val="28"/>
          <w:szCs w:val="28"/>
        </w:rPr>
        <w:tab/>
        <w:t xml:space="preserve">                                      </w:t>
      </w:r>
      <w:r w:rsidRPr="00E73BE9">
        <w:rPr>
          <w:sz w:val="28"/>
          <w:szCs w:val="28"/>
        </w:rPr>
        <w:tab/>
        <w:t>№27</w:t>
      </w:r>
    </w:p>
    <w:p w:rsidR="004728F9" w:rsidRPr="00E73BE9" w:rsidRDefault="004728F9" w:rsidP="004728F9">
      <w:pPr>
        <w:widowControl w:val="0"/>
        <w:ind w:firstLine="540"/>
        <w:jc w:val="both"/>
        <w:rPr>
          <w:sz w:val="28"/>
          <w:szCs w:val="28"/>
        </w:rPr>
      </w:pPr>
      <w:r w:rsidRPr="00E73BE9">
        <w:rPr>
          <w:sz w:val="28"/>
          <w:szCs w:val="28"/>
        </w:rPr>
        <w:t>м.Дубляни</w:t>
      </w:r>
    </w:p>
    <w:p w:rsidR="004728F9" w:rsidRPr="00E73BE9" w:rsidRDefault="004728F9" w:rsidP="004728F9">
      <w:pPr>
        <w:widowControl w:val="0"/>
        <w:ind w:firstLine="540"/>
        <w:jc w:val="both"/>
        <w:rPr>
          <w:sz w:val="28"/>
          <w:szCs w:val="28"/>
        </w:rPr>
      </w:pPr>
      <w:r w:rsidRPr="00E73BE9">
        <w:rPr>
          <w:sz w:val="28"/>
          <w:szCs w:val="28"/>
        </w:rPr>
        <w:t xml:space="preserve"> Про надання дозволу на виготовлення технічної документації із землеустрою щодо відведення земельної ділянки для ведення особистого селянського господарства, орієнтовною площею 0,09га в м.Дубляни, вул. Д.Галицького, гр. Дехтярук Станіславі Йосипівні</w:t>
      </w:r>
    </w:p>
    <w:p w:rsidR="004728F9" w:rsidRPr="00E73BE9" w:rsidRDefault="004728F9" w:rsidP="004728F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E73BE9">
        <w:rPr>
          <w:sz w:val="28"/>
          <w:szCs w:val="28"/>
        </w:rPr>
        <w:tab/>
      </w:r>
    </w:p>
    <w:p w:rsidR="004728F9" w:rsidRPr="00E73BE9" w:rsidRDefault="004728F9" w:rsidP="004728F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E73BE9">
        <w:rPr>
          <w:sz w:val="28"/>
          <w:szCs w:val="28"/>
        </w:rPr>
        <w:t>Розглянувши заяву та додані документи гр. Дехтярук Станіслави Йосипівни, що проживає за адресою: м. Дубляни, вул. Д.Галицького, 128/16, відповідно до статті 26 Закону України «Про місцеве самоврядування в Україні» ст.55 Закону України «Про землеустрій», ст. 118 Земельного кодексу України, Дублянська міська рада</w:t>
      </w:r>
    </w:p>
    <w:p w:rsidR="004728F9" w:rsidRPr="00E73BE9" w:rsidRDefault="004728F9" w:rsidP="004728F9">
      <w:pPr>
        <w:widowControl w:val="0"/>
        <w:ind w:firstLine="540"/>
        <w:jc w:val="both"/>
        <w:rPr>
          <w:sz w:val="28"/>
          <w:szCs w:val="28"/>
        </w:rPr>
      </w:pPr>
      <w:r w:rsidRPr="00E73BE9">
        <w:rPr>
          <w:sz w:val="28"/>
          <w:szCs w:val="28"/>
        </w:rPr>
        <w:t>ВИРІШИЛА:</w:t>
      </w:r>
    </w:p>
    <w:p w:rsidR="004728F9" w:rsidRPr="00E73BE9" w:rsidRDefault="004728F9" w:rsidP="004728F9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E73BE9">
        <w:rPr>
          <w:sz w:val="28"/>
          <w:szCs w:val="28"/>
        </w:rPr>
        <w:t xml:space="preserve">      1. Надати дозвіл на виготовлення проекту землеустрою щодо відведення земельної ділянки для ведення особистого селянського господарства, орієнтовною площею 0,09га в м.Дубляни, вул. Д.Галицького, гр. Дехтярук Станіславі Йосипівні</w:t>
      </w:r>
    </w:p>
    <w:p w:rsidR="004728F9" w:rsidRPr="00E73BE9" w:rsidRDefault="004728F9" w:rsidP="004728F9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E73BE9">
        <w:rPr>
          <w:sz w:val="28"/>
          <w:szCs w:val="28"/>
        </w:rPr>
        <w:t xml:space="preserve"> 2. Гр. Дехтярук Станіславі Йосипівні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4728F9" w:rsidRPr="00E73BE9" w:rsidRDefault="004728F9" w:rsidP="004728F9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E73BE9">
        <w:rPr>
          <w:sz w:val="28"/>
          <w:szCs w:val="28"/>
        </w:rPr>
        <w:t>3. Гр. Дехтярук Станіславі Йосипівні виготовлений проект із землеустрою подати до Дублянської міської ради для розгляду та затвердження  у встановленому законом порядку.</w:t>
      </w:r>
    </w:p>
    <w:p w:rsidR="004728F9" w:rsidRPr="00E73BE9" w:rsidRDefault="004728F9" w:rsidP="004728F9">
      <w:pPr>
        <w:widowControl w:val="0"/>
        <w:ind w:firstLine="540"/>
        <w:jc w:val="both"/>
        <w:rPr>
          <w:sz w:val="28"/>
          <w:szCs w:val="28"/>
        </w:rPr>
      </w:pPr>
      <w:r w:rsidRPr="00E73BE9">
        <w:rPr>
          <w:sz w:val="28"/>
          <w:szCs w:val="28"/>
        </w:rPr>
        <w:t>4. Контроль за виконанням даного рішення покласти на постійну комісію міської ради з питань землекористування та екології.</w:t>
      </w:r>
    </w:p>
    <w:p w:rsidR="004728F9" w:rsidRPr="00E73BE9" w:rsidRDefault="004728F9" w:rsidP="004728F9">
      <w:pPr>
        <w:widowControl w:val="0"/>
        <w:ind w:firstLine="540"/>
        <w:jc w:val="both"/>
        <w:rPr>
          <w:sz w:val="28"/>
          <w:szCs w:val="28"/>
        </w:rPr>
      </w:pPr>
    </w:p>
    <w:p w:rsidR="004728F9" w:rsidRDefault="004728F9" w:rsidP="004728F9">
      <w:pPr>
        <w:widowControl w:val="0"/>
        <w:ind w:firstLine="540"/>
        <w:jc w:val="both"/>
        <w:rPr>
          <w:sz w:val="28"/>
          <w:szCs w:val="28"/>
        </w:rPr>
      </w:pPr>
    </w:p>
    <w:p w:rsidR="004728F9" w:rsidRPr="007C5111" w:rsidRDefault="004728F9" w:rsidP="004728F9">
      <w:pPr>
        <w:pStyle w:val="1"/>
        <w:widowControl w:val="0"/>
        <w:ind w:firstLine="540"/>
        <w:rPr>
          <w:szCs w:val="28"/>
        </w:rPr>
      </w:pPr>
    </w:p>
    <w:p w:rsidR="004728F9" w:rsidRPr="007C5111" w:rsidRDefault="004728F9" w:rsidP="004728F9">
      <w:pPr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 xml:space="preserve">Міський голова 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4728F9" w:rsidRDefault="004728F9" w:rsidP="004728F9">
      <w:pPr>
        <w:widowControl w:val="0"/>
        <w:ind w:firstLine="540"/>
        <w:jc w:val="both"/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67EB" w:rsidRDefault="005067EB">
      <w:r>
        <w:separator/>
      </w:r>
    </w:p>
  </w:endnote>
  <w:endnote w:type="continuationSeparator" w:id="0">
    <w:p w:rsidR="005067EB" w:rsidRDefault="00506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67EB" w:rsidRDefault="005067EB">
      <w:r>
        <w:separator/>
      </w:r>
    </w:p>
  </w:footnote>
  <w:footnote w:type="continuationSeparator" w:id="0">
    <w:p w:rsidR="005067EB" w:rsidRDefault="005067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28F9"/>
    <w:rsid w:val="0049580D"/>
    <w:rsid w:val="00497619"/>
    <w:rsid w:val="004B5096"/>
    <w:rsid w:val="004D7659"/>
    <w:rsid w:val="005067EB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728F9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728F9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728F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728F9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C6515-5484-4C63-9DE1-1995A7616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1015</Words>
  <Characters>579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2023-07-05T11:46:00Z</dcterms:modified>
</cp:coreProperties>
</file>