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D239B" w:rsidRPr="007C5111" w:rsidRDefault="001D239B" w:rsidP="001D239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1D239B" w:rsidRPr="007C5111" w:rsidRDefault="001D239B" w:rsidP="001D239B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1D239B" w:rsidRPr="007C5111" w:rsidRDefault="001D239B" w:rsidP="001D239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1D239B" w:rsidRPr="007C5111" w:rsidRDefault="001D239B" w:rsidP="001D239B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1D239B" w:rsidRPr="007C5111" w:rsidRDefault="001D239B" w:rsidP="001D239B">
      <w:pPr>
        <w:widowControl w:val="0"/>
        <w:ind w:firstLine="540"/>
        <w:jc w:val="center"/>
        <w:rPr>
          <w:sz w:val="28"/>
          <w:szCs w:val="28"/>
        </w:rPr>
      </w:pPr>
    </w:p>
    <w:p w:rsidR="001D239B" w:rsidRPr="007C5111" w:rsidRDefault="001D239B" w:rsidP="001D239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1D239B" w:rsidRPr="007C5111" w:rsidRDefault="001D239B" w:rsidP="001D239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D239B" w:rsidRPr="007C5111" w:rsidRDefault="001D239B" w:rsidP="001D239B">
      <w:pPr>
        <w:widowControl w:val="0"/>
        <w:ind w:firstLine="540"/>
        <w:jc w:val="both"/>
        <w:rPr>
          <w:sz w:val="28"/>
          <w:szCs w:val="28"/>
        </w:rPr>
      </w:pPr>
    </w:p>
    <w:p w:rsidR="001D239B" w:rsidRPr="007C5111" w:rsidRDefault="001D239B" w:rsidP="001D239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№28</w:t>
      </w:r>
    </w:p>
    <w:p w:rsidR="001D239B" w:rsidRPr="007C5111" w:rsidRDefault="001D239B" w:rsidP="001D239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технічної документації із землеустрою щодо відведення земельної ділянки для ведення особистого селянського господарства, орієнтовною площею 0,026га в м.Дубляни, вул. Коновальця, гр. Турчак Юрію Володимировичу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Розглянувши заяву та додані документи гр. Турчак Юрія Володимировича, що проживає за адресою: м. Дубляни, вул. Б.Хмельницького, 21,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1D239B" w:rsidRPr="007C5111" w:rsidRDefault="001D239B" w:rsidP="001D239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1. Надати дозвіл на виготовлення проекту землеустрою щодо відведення земельної ділянки для ведення особистого селянського господарства, орієнтовною площею 0,026га в м.Дубляни, вул. Коновальця, гр. Турчак Юрію Володимировичу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2. </w:t>
      </w:r>
      <w:r>
        <w:rPr>
          <w:sz w:val="28"/>
          <w:szCs w:val="28"/>
        </w:rPr>
        <w:t>Г</w:t>
      </w:r>
      <w:r w:rsidRPr="007C5111">
        <w:rPr>
          <w:sz w:val="28"/>
          <w:szCs w:val="28"/>
        </w:rPr>
        <w:t>р. Турчак Юрію Володимировичу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D239B" w:rsidRPr="007C5111" w:rsidRDefault="001D239B" w:rsidP="001D239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3. </w:t>
      </w:r>
      <w:r>
        <w:rPr>
          <w:sz w:val="28"/>
          <w:szCs w:val="28"/>
        </w:rPr>
        <w:t>Г</w:t>
      </w:r>
      <w:r w:rsidRPr="007C5111">
        <w:rPr>
          <w:sz w:val="28"/>
          <w:szCs w:val="28"/>
        </w:rPr>
        <w:t>р. Турчак Юрію Володимировичу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1D239B" w:rsidRDefault="001D239B" w:rsidP="001D239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1D239B" w:rsidRDefault="001D239B" w:rsidP="001D239B">
      <w:pPr>
        <w:widowControl w:val="0"/>
        <w:ind w:firstLine="540"/>
        <w:jc w:val="both"/>
        <w:rPr>
          <w:sz w:val="28"/>
          <w:szCs w:val="28"/>
        </w:rPr>
      </w:pPr>
    </w:p>
    <w:p w:rsidR="001D239B" w:rsidRDefault="001D239B" w:rsidP="001D239B">
      <w:pPr>
        <w:widowControl w:val="0"/>
        <w:ind w:firstLine="540"/>
        <w:jc w:val="both"/>
        <w:rPr>
          <w:sz w:val="28"/>
          <w:szCs w:val="28"/>
        </w:rPr>
      </w:pPr>
    </w:p>
    <w:p w:rsidR="001D239B" w:rsidRPr="007C5111" w:rsidRDefault="001D239B" w:rsidP="001D239B">
      <w:pPr>
        <w:pStyle w:val="1"/>
        <w:widowControl w:val="0"/>
        <w:ind w:firstLine="540"/>
        <w:rPr>
          <w:szCs w:val="28"/>
        </w:rPr>
      </w:pPr>
    </w:p>
    <w:p w:rsidR="001D239B" w:rsidRPr="007C5111" w:rsidRDefault="001D239B" w:rsidP="001D239B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8BA" w:rsidRDefault="001518BA">
      <w:r>
        <w:separator/>
      </w:r>
    </w:p>
  </w:endnote>
  <w:endnote w:type="continuationSeparator" w:id="0">
    <w:p w:rsidR="001518BA" w:rsidRDefault="0015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8BA" w:rsidRDefault="001518BA">
      <w:r>
        <w:separator/>
      </w:r>
    </w:p>
  </w:footnote>
  <w:footnote w:type="continuationSeparator" w:id="0">
    <w:p w:rsidR="001518BA" w:rsidRDefault="0015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18BA"/>
    <w:rsid w:val="00197762"/>
    <w:rsid w:val="001A16D8"/>
    <w:rsid w:val="001A2D70"/>
    <w:rsid w:val="001B53EB"/>
    <w:rsid w:val="001D239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D239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D239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D239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D239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E58B-ABD9-40A3-9F50-FB6A3771E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1012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2023-07-05T11:47:00Z</dcterms:modified>
</cp:coreProperties>
</file>