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701A7" w:rsidRPr="007C5111" w:rsidRDefault="004701A7" w:rsidP="004701A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4701A7" w:rsidRPr="007C5111" w:rsidRDefault="004701A7" w:rsidP="004701A7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4701A7" w:rsidRPr="007C5111" w:rsidRDefault="004701A7" w:rsidP="004701A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4701A7" w:rsidRPr="007C5111" w:rsidRDefault="004701A7" w:rsidP="004701A7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4701A7" w:rsidRPr="007C5111" w:rsidRDefault="004701A7" w:rsidP="004701A7">
      <w:pPr>
        <w:widowControl w:val="0"/>
        <w:ind w:firstLine="540"/>
        <w:jc w:val="center"/>
        <w:rPr>
          <w:sz w:val="28"/>
          <w:szCs w:val="28"/>
        </w:rPr>
      </w:pPr>
    </w:p>
    <w:p w:rsidR="004701A7" w:rsidRPr="007C5111" w:rsidRDefault="004701A7" w:rsidP="004701A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4701A7" w:rsidRPr="007C5111" w:rsidRDefault="004701A7" w:rsidP="004701A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№31</w:t>
      </w: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Про передачу у власність земельної ділянки за адресою: вул. Зелена </w:t>
      </w:r>
      <w:smartTag w:uri="urn:schemas-microsoft-com:office:smarttags" w:element="metricconverter">
        <w:smartTagPr>
          <w:attr w:name="ProductID" w:val="1, м"/>
        </w:smartTagPr>
        <w:r w:rsidRPr="007C5111">
          <w:rPr>
            <w:sz w:val="28"/>
            <w:szCs w:val="28"/>
          </w:rPr>
          <w:t>1, м</w:t>
        </w:r>
      </w:smartTag>
      <w:r w:rsidRPr="007C5111">
        <w:rPr>
          <w:sz w:val="28"/>
          <w:szCs w:val="28"/>
        </w:rPr>
        <w:t>.Дубляни, гр. Станько Світлані Володимирівні</w:t>
      </w: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та додані документи гр. Станько Світлани Володимирівни, враховуючи те, що дана ділянка знаходиться на території багатоквартирного житлового будинку, Дублянська міська рада </w:t>
      </w: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4701A7" w:rsidRPr="007C5111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C5111">
        <w:rPr>
          <w:sz w:val="28"/>
          <w:szCs w:val="28"/>
        </w:rPr>
        <w:t xml:space="preserve">Відмовити у передачі у власність земельної ділянки за адресою: вул. Зелена </w:t>
      </w:r>
      <w:smartTag w:uri="urn:schemas-microsoft-com:office:smarttags" w:element="metricconverter">
        <w:smartTagPr>
          <w:attr w:name="ProductID" w:val="1, м"/>
        </w:smartTagPr>
        <w:r w:rsidRPr="007C5111">
          <w:rPr>
            <w:sz w:val="28"/>
            <w:szCs w:val="28"/>
          </w:rPr>
          <w:t>1, м</w:t>
        </w:r>
      </w:smartTag>
      <w:r w:rsidRPr="007C5111">
        <w:rPr>
          <w:sz w:val="28"/>
          <w:szCs w:val="28"/>
        </w:rPr>
        <w:t>.Дубляни, гр. Станько Світлані Володимирівні.</w:t>
      </w:r>
    </w:p>
    <w:p w:rsidR="004701A7" w:rsidRDefault="004701A7" w:rsidP="004701A7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C5111"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землекористування та екології.</w:t>
      </w:r>
    </w:p>
    <w:p w:rsidR="004701A7" w:rsidRPr="007C5111" w:rsidRDefault="004701A7" w:rsidP="004701A7">
      <w:pPr>
        <w:tabs>
          <w:tab w:val="left" w:pos="3720"/>
        </w:tabs>
        <w:ind w:firstLine="540"/>
        <w:jc w:val="both"/>
        <w:rPr>
          <w:b/>
          <w:sz w:val="28"/>
          <w:szCs w:val="28"/>
        </w:rPr>
      </w:pPr>
    </w:p>
    <w:p w:rsidR="004701A7" w:rsidRDefault="004701A7" w:rsidP="004701A7">
      <w:pPr>
        <w:tabs>
          <w:tab w:val="left" w:pos="3720"/>
        </w:tabs>
        <w:ind w:firstLine="540"/>
        <w:jc w:val="both"/>
        <w:rPr>
          <w:b/>
          <w:sz w:val="28"/>
          <w:szCs w:val="28"/>
        </w:rPr>
      </w:pPr>
    </w:p>
    <w:p w:rsidR="004701A7" w:rsidRPr="007C5111" w:rsidRDefault="004701A7" w:rsidP="004701A7">
      <w:pPr>
        <w:tabs>
          <w:tab w:val="left" w:pos="3720"/>
        </w:tabs>
        <w:ind w:firstLine="540"/>
        <w:jc w:val="both"/>
        <w:rPr>
          <w:b/>
          <w:sz w:val="28"/>
          <w:szCs w:val="28"/>
        </w:rPr>
      </w:pPr>
    </w:p>
    <w:p w:rsidR="004701A7" w:rsidRPr="007C5111" w:rsidRDefault="004701A7" w:rsidP="004701A7">
      <w:pPr>
        <w:tabs>
          <w:tab w:val="left" w:pos="3720"/>
        </w:tabs>
        <w:ind w:firstLine="540"/>
        <w:jc w:val="both"/>
        <w:rPr>
          <w:b/>
          <w:sz w:val="28"/>
          <w:szCs w:val="28"/>
        </w:rPr>
      </w:pPr>
    </w:p>
    <w:p w:rsidR="004701A7" w:rsidRPr="007C5111" w:rsidRDefault="004701A7" w:rsidP="004701A7">
      <w:pPr>
        <w:tabs>
          <w:tab w:val="left" w:pos="3720"/>
        </w:tabs>
        <w:ind w:firstLine="540"/>
        <w:jc w:val="both"/>
        <w:rPr>
          <w:b/>
          <w:sz w:val="28"/>
          <w:szCs w:val="28"/>
        </w:rPr>
      </w:pPr>
    </w:p>
    <w:p w:rsidR="004701A7" w:rsidRPr="007C5111" w:rsidRDefault="004701A7" w:rsidP="004701A7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341" w:rsidRDefault="00BA0341">
      <w:r>
        <w:separator/>
      </w:r>
    </w:p>
  </w:endnote>
  <w:endnote w:type="continuationSeparator" w:id="0">
    <w:p w:rsidR="00BA0341" w:rsidRDefault="00BA0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341" w:rsidRDefault="00BA0341">
      <w:r>
        <w:separator/>
      </w:r>
    </w:p>
  </w:footnote>
  <w:footnote w:type="continuationSeparator" w:id="0">
    <w:p w:rsidR="00BA0341" w:rsidRDefault="00BA0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1A7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034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701A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701A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701A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701A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52B57-30DF-4002-80D1-BEBC6992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2023-07-05T11:50:00Z</dcterms:modified>
</cp:coreProperties>
</file>