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640E9" w:rsidRPr="007C5111" w:rsidRDefault="00F640E9" w:rsidP="00F640E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F640E9" w:rsidRPr="007C5111" w:rsidRDefault="00F640E9" w:rsidP="00F640E9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F640E9" w:rsidRPr="007C5111" w:rsidRDefault="00F640E9" w:rsidP="00F640E9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F640E9" w:rsidRPr="007C5111" w:rsidRDefault="00F640E9" w:rsidP="00F640E9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F640E9" w:rsidRPr="007C5111" w:rsidRDefault="00F640E9" w:rsidP="00F640E9">
      <w:pPr>
        <w:widowControl w:val="0"/>
        <w:ind w:firstLine="540"/>
        <w:jc w:val="center"/>
        <w:rPr>
          <w:sz w:val="28"/>
          <w:szCs w:val="28"/>
        </w:rPr>
      </w:pPr>
    </w:p>
    <w:p w:rsidR="00F640E9" w:rsidRPr="007C5111" w:rsidRDefault="00F640E9" w:rsidP="00F640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F640E9" w:rsidRPr="007C5111" w:rsidRDefault="00F640E9" w:rsidP="00F640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F640E9" w:rsidRPr="007C5111" w:rsidRDefault="00F640E9" w:rsidP="00F640E9">
      <w:pPr>
        <w:widowControl w:val="0"/>
        <w:ind w:firstLine="540"/>
        <w:jc w:val="both"/>
        <w:rPr>
          <w:sz w:val="28"/>
          <w:szCs w:val="28"/>
        </w:rPr>
      </w:pPr>
    </w:p>
    <w:p w:rsidR="00F640E9" w:rsidRPr="007C5111" w:rsidRDefault="00F640E9" w:rsidP="00F640E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№35</w:t>
      </w:r>
    </w:p>
    <w:p w:rsidR="00F640E9" w:rsidRPr="007C5111" w:rsidRDefault="00F640E9" w:rsidP="00F640E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F640E9" w:rsidRPr="007C5111" w:rsidRDefault="00F640E9" w:rsidP="00F640E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, Жовківського району Львівської області, гр. Данилевич Валерію Віталійовичу.</w:t>
      </w:r>
    </w:p>
    <w:p w:rsidR="00F640E9" w:rsidRPr="007C5111" w:rsidRDefault="00F640E9" w:rsidP="00F640E9">
      <w:pPr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</w:t>
      </w:r>
    </w:p>
    <w:p w:rsidR="00F640E9" w:rsidRPr="007C5111" w:rsidRDefault="00F640E9" w:rsidP="00F640E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Розглянувши заяви і додані документи гр. Данилевич Валерія Віталійовича, проживає </w:t>
      </w:r>
      <w:r>
        <w:rPr>
          <w:sz w:val="28"/>
          <w:szCs w:val="28"/>
        </w:rPr>
        <w:t xml:space="preserve">в  м. </w:t>
      </w:r>
      <w:r w:rsidRPr="007C5111">
        <w:rPr>
          <w:sz w:val="28"/>
          <w:szCs w:val="28"/>
        </w:rPr>
        <w:t xml:space="preserve">В.Мости, Сокальського р-ну, Львівської обл , керуючись Законом України «Про місцеве самоврядування в Україні», Дублянська міська рада </w:t>
      </w:r>
    </w:p>
    <w:p w:rsidR="00F640E9" w:rsidRPr="007C5111" w:rsidRDefault="00F640E9" w:rsidP="00F640E9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F640E9" w:rsidRPr="007C5111" w:rsidRDefault="00F640E9" w:rsidP="00F640E9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гр. Данилевич Валерію Віталійовичу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.</w:t>
      </w:r>
    </w:p>
    <w:p w:rsidR="00F640E9" w:rsidRPr="007C5111" w:rsidRDefault="00F640E9" w:rsidP="00F640E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Данилевич Валерію Віталійовичу звернутися у відповідну сертифіковану землевпорядну організацію для виготовлення технічної документації.</w:t>
      </w:r>
    </w:p>
    <w:p w:rsidR="00F640E9" w:rsidRPr="007C5111" w:rsidRDefault="00F640E9" w:rsidP="00F640E9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Данилевич Валерію Віталійовичу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, Жовківського району Львівської області, представити на затвердження Дублянській міській раді.</w:t>
      </w:r>
    </w:p>
    <w:p w:rsidR="00F640E9" w:rsidRPr="007C5111" w:rsidRDefault="00F640E9" w:rsidP="00F640E9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C5111">
        <w:rPr>
          <w:sz w:val="28"/>
          <w:szCs w:val="28"/>
        </w:rPr>
        <w:t>. Контроль за виконанням рішення покласти на постійну депутатську комісію з питань землекористування та екології.</w:t>
      </w:r>
    </w:p>
    <w:p w:rsidR="00F640E9" w:rsidRPr="007C5111" w:rsidRDefault="00F640E9" w:rsidP="00F640E9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F640E9" w:rsidRPr="007C5111" w:rsidRDefault="00F640E9" w:rsidP="00F640E9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F640E9" w:rsidRPr="007C5111" w:rsidRDefault="00F640E9" w:rsidP="00F640E9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F640E9" w:rsidRPr="007C5111" w:rsidRDefault="00F640E9" w:rsidP="00F640E9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D1C" w:rsidRDefault="008A6D1C">
      <w:r>
        <w:separator/>
      </w:r>
    </w:p>
  </w:endnote>
  <w:endnote w:type="continuationSeparator" w:id="0">
    <w:p w:rsidR="008A6D1C" w:rsidRDefault="008A6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D1C" w:rsidRDefault="008A6D1C">
      <w:r>
        <w:separator/>
      </w:r>
    </w:p>
  </w:footnote>
  <w:footnote w:type="continuationSeparator" w:id="0">
    <w:p w:rsidR="008A6D1C" w:rsidRDefault="008A6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6D1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40E9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640E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640E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640E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640E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80820-4BC9-484C-9670-5B51552C2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2023-07-05T11:58:00Z</dcterms:modified>
</cp:coreProperties>
</file>