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331D8" w:rsidRPr="007C5111" w:rsidRDefault="00D331D8" w:rsidP="00D331D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331D8" w:rsidRPr="007C5111" w:rsidRDefault="00D331D8" w:rsidP="00D331D8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331D8" w:rsidRPr="007C5111" w:rsidRDefault="00D331D8" w:rsidP="00D331D8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331D8" w:rsidRPr="007C5111" w:rsidRDefault="00D331D8" w:rsidP="00D331D8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331D8" w:rsidRPr="007C5111" w:rsidRDefault="00D331D8" w:rsidP="00D331D8">
      <w:pPr>
        <w:widowControl w:val="0"/>
        <w:ind w:firstLine="540"/>
        <w:jc w:val="center"/>
        <w:rPr>
          <w:sz w:val="28"/>
          <w:szCs w:val="28"/>
        </w:rPr>
      </w:pPr>
    </w:p>
    <w:p w:rsidR="00D331D8" w:rsidRPr="007C5111" w:rsidRDefault="00D331D8" w:rsidP="00D331D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331D8" w:rsidRPr="007C5111" w:rsidRDefault="00D331D8" w:rsidP="00D331D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331D8" w:rsidRPr="007C5111" w:rsidRDefault="00D331D8" w:rsidP="00D331D8">
      <w:pPr>
        <w:widowControl w:val="0"/>
        <w:ind w:firstLine="540"/>
        <w:jc w:val="both"/>
        <w:rPr>
          <w:sz w:val="28"/>
          <w:szCs w:val="28"/>
        </w:rPr>
      </w:pPr>
    </w:p>
    <w:p w:rsidR="00D331D8" w:rsidRPr="007C5111" w:rsidRDefault="00D331D8" w:rsidP="00D331D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№36</w:t>
      </w:r>
    </w:p>
    <w:p w:rsidR="00D331D8" w:rsidRPr="007C5111" w:rsidRDefault="00D331D8" w:rsidP="00D331D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D331D8" w:rsidRPr="007C5111" w:rsidRDefault="00D331D8" w:rsidP="00D331D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по вул.Кривоноса, Жовківського району Львівської області, гр. Колодію Василю Михайловичу.</w:t>
      </w:r>
    </w:p>
    <w:p w:rsidR="00D331D8" w:rsidRPr="007C5111" w:rsidRDefault="00D331D8" w:rsidP="00D331D8">
      <w:pPr>
        <w:ind w:firstLine="540"/>
        <w:rPr>
          <w:sz w:val="28"/>
          <w:szCs w:val="28"/>
        </w:rPr>
      </w:pPr>
      <w:r w:rsidRPr="007C5111">
        <w:rPr>
          <w:sz w:val="28"/>
          <w:szCs w:val="28"/>
        </w:rPr>
        <w:t xml:space="preserve">     </w:t>
      </w:r>
    </w:p>
    <w:p w:rsidR="00D331D8" w:rsidRPr="007C5111" w:rsidRDefault="00D331D8" w:rsidP="00D331D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Розглянувши заяви і додані документи гр. Колодія Василя Михайловича, який прожи</w:t>
      </w:r>
      <w:r>
        <w:rPr>
          <w:sz w:val="28"/>
          <w:szCs w:val="28"/>
        </w:rPr>
        <w:t>ває в м.Антрацит Луганської обл</w:t>
      </w:r>
      <w:r w:rsidRPr="007C5111">
        <w:rPr>
          <w:sz w:val="28"/>
          <w:szCs w:val="28"/>
        </w:rPr>
        <w:t xml:space="preserve">.,керуючись Законом України «Про місцеве самоврядування в Україні», Дублянська міська рада </w:t>
      </w:r>
    </w:p>
    <w:p w:rsidR="00D331D8" w:rsidRPr="007C5111" w:rsidRDefault="00D331D8" w:rsidP="00D331D8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D331D8" w:rsidRPr="007C5111" w:rsidRDefault="00D331D8" w:rsidP="00D331D8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гр. Колодію Василю Михайловичу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 Кривоноса.</w:t>
      </w:r>
    </w:p>
    <w:p w:rsidR="00D331D8" w:rsidRPr="007C5111" w:rsidRDefault="00D331D8" w:rsidP="00D331D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2. Гр. Колодію Василю Михайловичу звернутися у відповідну сертифіковану землевпорядну організацію для виготовлення технічної документації.</w:t>
      </w:r>
    </w:p>
    <w:p w:rsidR="00D331D8" w:rsidRPr="007C5111" w:rsidRDefault="00D331D8" w:rsidP="00D331D8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3. Гр.  Колодію Василю Михайловичу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 Кривоноса, Жовківського району Львівської області, представити на затвердження Дублянській міській раді.</w:t>
      </w:r>
    </w:p>
    <w:p w:rsidR="00D331D8" w:rsidRPr="007C5111" w:rsidRDefault="00D331D8" w:rsidP="00D331D8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C5111">
        <w:rPr>
          <w:sz w:val="28"/>
          <w:szCs w:val="28"/>
        </w:rPr>
        <w:t>. Контроль за виконанням рішення покласти на постійну депутатську комісію з питань землекористування та екології.</w:t>
      </w:r>
    </w:p>
    <w:p w:rsidR="00D331D8" w:rsidRDefault="00D331D8" w:rsidP="00D331D8">
      <w:pPr>
        <w:ind w:firstLine="540"/>
        <w:rPr>
          <w:sz w:val="28"/>
          <w:szCs w:val="28"/>
        </w:rPr>
      </w:pPr>
    </w:p>
    <w:p w:rsidR="00D331D8" w:rsidRDefault="00D331D8" w:rsidP="00D331D8">
      <w:pPr>
        <w:ind w:firstLine="540"/>
        <w:rPr>
          <w:sz w:val="28"/>
          <w:szCs w:val="28"/>
        </w:rPr>
      </w:pPr>
    </w:p>
    <w:p w:rsidR="00D331D8" w:rsidRPr="007C5111" w:rsidRDefault="00D331D8" w:rsidP="00D331D8">
      <w:pPr>
        <w:ind w:firstLine="540"/>
        <w:rPr>
          <w:sz w:val="28"/>
          <w:szCs w:val="28"/>
        </w:rPr>
      </w:pPr>
    </w:p>
    <w:p w:rsidR="00D331D8" w:rsidRPr="007C5111" w:rsidRDefault="00D331D8" w:rsidP="00D331D8">
      <w:pPr>
        <w:shd w:val="clear" w:color="auto" w:fill="FFFFFF"/>
        <w:ind w:firstLine="540"/>
        <w:jc w:val="center"/>
        <w:rPr>
          <w:bCs/>
          <w:sz w:val="28"/>
          <w:szCs w:val="28"/>
        </w:rPr>
      </w:pPr>
    </w:p>
    <w:p w:rsidR="00D331D8" w:rsidRPr="007C5111" w:rsidRDefault="00D331D8" w:rsidP="00D331D8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AF8" w:rsidRDefault="002C1AF8">
      <w:r>
        <w:separator/>
      </w:r>
    </w:p>
  </w:endnote>
  <w:endnote w:type="continuationSeparator" w:id="0">
    <w:p w:rsidR="002C1AF8" w:rsidRDefault="002C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AF8" w:rsidRDefault="002C1AF8">
      <w:r>
        <w:separator/>
      </w:r>
    </w:p>
  </w:footnote>
  <w:footnote w:type="continuationSeparator" w:id="0">
    <w:p w:rsidR="002C1AF8" w:rsidRDefault="002C1A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1AF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31D8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331D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331D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331D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331D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61A74-5553-4ECC-BA69-09597A8B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2023-07-05T12:00:00Z</dcterms:modified>
</cp:coreProperties>
</file>