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B7653" w:rsidRPr="007C5111" w:rsidRDefault="00EB7653" w:rsidP="00EB76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EB7653" w:rsidRPr="007C5111" w:rsidRDefault="00EB7653" w:rsidP="00EB765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EB7653" w:rsidRPr="007C5111" w:rsidRDefault="00EB7653" w:rsidP="00EB76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EB7653" w:rsidRPr="007C5111" w:rsidRDefault="00EB7653" w:rsidP="00EB765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EB7653" w:rsidRPr="007C5111" w:rsidRDefault="00EB7653" w:rsidP="00EB7653">
      <w:pPr>
        <w:widowControl w:val="0"/>
        <w:ind w:firstLine="540"/>
        <w:jc w:val="center"/>
        <w:rPr>
          <w:sz w:val="28"/>
          <w:szCs w:val="28"/>
        </w:rPr>
      </w:pPr>
    </w:p>
    <w:p w:rsidR="00EB7653" w:rsidRPr="007C5111" w:rsidRDefault="00EB7653" w:rsidP="00EB76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EB7653" w:rsidRPr="007C5111" w:rsidRDefault="00EB7653" w:rsidP="00EB76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№37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EB7653" w:rsidRPr="007C5111" w:rsidRDefault="00EB7653" w:rsidP="00EB765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розгляд заяв громадян про передачу у власність земельної ділянки для будівництва та обслуговування житлового будинку, господарських будівель і споруд громадянам</w:t>
      </w: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Дублянська міська рада</w:t>
      </w: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 проханні </w:t>
      </w:r>
      <w:r w:rsidRPr="007C5111">
        <w:rPr>
          <w:sz w:val="28"/>
          <w:szCs w:val="28"/>
        </w:rPr>
        <w:t>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громадянам відмовити</w:t>
      </w:r>
      <w:r>
        <w:rPr>
          <w:sz w:val="28"/>
          <w:szCs w:val="28"/>
        </w:rPr>
        <w:t>:</w:t>
      </w: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1) Вертило Ірина Ярославівна, проживає м. Львів, вул. Підзамче, 9/1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2) Борис Роман Миронович,  проживає в м.Дубляни, вул. Коцюбинського, 26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3) Борис Андрій Миронович, проживає в м.Дубляни, вул. Коцюбинського, 26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4)Ващишин Роман Володимирович, проживає в м.Дубляни, вул. Сагайдачного, 15а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5)Бойко Мар’яна Романівна, проживає в м.Дубляни, вул. Зелена, 3/75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6) Данилюк Христина Романівна, проживає в м.Дубляни, вул. Б.Хмельницького, 35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7) Андрусів Юрій Степанович, проживає с.М.Підліски, вул. Чорновола, 4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8) Набит Тарас Володимирович, проживає в м.Дубляни, вул. Б.Хмельницького, 19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9) Гринь Тарас Володимирович, проживає в м.Дубляни, вул. Б.Хмельницького, 162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10) Францев Вадим Володимирович, проживає в м.Дубляни, вул. Зелена, 2/6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11) Капусенко Надія Антонівна, проживає в м.Дубляни, вул. Шевченка, 23а/12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12) Лособик Наталія Володимирівна, проживає в м.Дубляни, вул. Зелена, 3/123а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lastRenderedPageBreak/>
        <w:t>13) Адамська Ніна Іванівна, проживає в м.Дубляни, вул. Шептицького, 2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14) Патрій Наталя Євгенівна, проживає в м.Дубляни, вул. Львівська, 12/24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15) Цимбалюк Галина Володимирівна, проживає в м.Дубляни, вул. Шевченка, 23/66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16)Цимбалюк Богдан Петрович, проживає в м.Дубляни, вул. Шевченка, 23/66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17) Марко Наталія Ярославівна, проживає в м.Дубляни, вул. Шевченка, 24/20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18) Варунок Тарас Орестович, проживає в м.Дубляни, вул. Коцюбинського, 73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19) Курило Надії Олексіївни, проживає в м.Дубляни, вул. Львівська, 14/56-57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20) Глоговська Любов Іванівна, проживає в м.Дубляни, вул. Шевченка, 29/38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21) Гутей Володимир Васильович, проживає в м.Дубляни, вул. Зелена, 3/120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22) Гожельник Євген Миколайович, проживає в м.Дубляни, вул. Шевченка, 23а/24</w:t>
      </w:r>
    </w:p>
    <w:p w:rsidR="00EB7653" w:rsidRPr="007C5111" w:rsidRDefault="00EB7653" w:rsidP="00EB765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23) Лисик Парасковія Антонівна, проживає в м.Дубляни, вул. Б.Хмельницького, 77.</w:t>
      </w:r>
    </w:p>
    <w:p w:rsidR="00EB7653" w:rsidRPr="007C5111" w:rsidRDefault="00EB7653" w:rsidP="00EB765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</w:t>
      </w:r>
      <w:r>
        <w:rPr>
          <w:sz w:val="28"/>
          <w:szCs w:val="28"/>
        </w:rPr>
        <w:t>,</w:t>
      </w:r>
      <w:r w:rsidRPr="007C5111">
        <w:rPr>
          <w:sz w:val="28"/>
          <w:szCs w:val="28"/>
        </w:rPr>
        <w:t xml:space="preserve"> про обговорення на зібраннях  громади.</w:t>
      </w:r>
    </w:p>
    <w:p w:rsidR="00EB7653" w:rsidRPr="007C5111" w:rsidRDefault="00EB7653" w:rsidP="00EB765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EB7653" w:rsidRPr="00EB0A3E" w:rsidRDefault="00EB7653" w:rsidP="00EB7653"/>
    <w:p w:rsidR="00EB7653" w:rsidRDefault="00EB7653" w:rsidP="00EB7653">
      <w:pPr>
        <w:pStyle w:val="1"/>
        <w:widowControl w:val="0"/>
        <w:ind w:firstLine="540"/>
        <w:rPr>
          <w:szCs w:val="28"/>
        </w:rPr>
      </w:pPr>
    </w:p>
    <w:p w:rsidR="00EB7653" w:rsidRPr="00EB0A3E" w:rsidRDefault="00EB7653" w:rsidP="00EB7653"/>
    <w:p w:rsidR="00EB7653" w:rsidRPr="007C5111" w:rsidRDefault="00EB7653" w:rsidP="00EB7653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5D9" w:rsidRDefault="007175D9">
      <w:r>
        <w:separator/>
      </w:r>
    </w:p>
  </w:endnote>
  <w:endnote w:type="continuationSeparator" w:id="0">
    <w:p w:rsidR="007175D9" w:rsidRDefault="0071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5D9" w:rsidRDefault="007175D9">
      <w:r>
        <w:separator/>
      </w:r>
    </w:p>
  </w:footnote>
  <w:footnote w:type="continuationSeparator" w:id="0">
    <w:p w:rsidR="007175D9" w:rsidRDefault="00717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75D9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765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B76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B76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B76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B765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53DD-6407-4C99-B052-40AD0296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2023-07-05T12:02:00Z</dcterms:modified>
</cp:coreProperties>
</file>