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B20F9" w:rsidRPr="007C5111" w:rsidRDefault="007B20F9" w:rsidP="007B20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B20F9" w:rsidRPr="007C5111" w:rsidRDefault="007B20F9" w:rsidP="007B20F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B20F9" w:rsidRPr="007C5111" w:rsidRDefault="007B20F9" w:rsidP="007B20F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B20F9" w:rsidRPr="007C5111" w:rsidRDefault="007B20F9" w:rsidP="007B20F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B20F9" w:rsidRPr="007C5111" w:rsidRDefault="007B20F9" w:rsidP="007B20F9">
      <w:pPr>
        <w:widowControl w:val="0"/>
        <w:ind w:firstLine="540"/>
        <w:jc w:val="center"/>
        <w:rPr>
          <w:sz w:val="28"/>
          <w:szCs w:val="28"/>
        </w:rPr>
      </w:pPr>
    </w:p>
    <w:p w:rsidR="007B20F9" w:rsidRPr="007C5111" w:rsidRDefault="007B20F9" w:rsidP="007B20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B20F9" w:rsidRPr="007C5111" w:rsidRDefault="007B20F9" w:rsidP="007B20F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B20F9" w:rsidRPr="007C5111" w:rsidRDefault="007B20F9" w:rsidP="007B20F9">
      <w:pPr>
        <w:widowControl w:val="0"/>
        <w:ind w:firstLine="540"/>
        <w:jc w:val="both"/>
        <w:rPr>
          <w:sz w:val="28"/>
          <w:szCs w:val="28"/>
        </w:rPr>
      </w:pPr>
    </w:p>
    <w:p w:rsidR="007B20F9" w:rsidRPr="007C5111" w:rsidRDefault="007B20F9" w:rsidP="007B20F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№39</w:t>
      </w:r>
    </w:p>
    <w:p w:rsidR="007B20F9" w:rsidRPr="007C5111" w:rsidRDefault="007B20F9" w:rsidP="007B20F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7B20F9" w:rsidRDefault="007B20F9" w:rsidP="007B20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в с.Малі Підліски, гр. Вдовичин Андрію Романовичу </w:t>
      </w:r>
    </w:p>
    <w:p w:rsidR="007B20F9" w:rsidRPr="007C5111" w:rsidRDefault="007B20F9" w:rsidP="007B20F9">
      <w:pPr>
        <w:tabs>
          <w:tab w:val="left" w:pos="3720"/>
        </w:tabs>
        <w:ind w:firstLine="540"/>
        <w:jc w:val="both"/>
        <w:rPr>
          <w:sz w:val="28"/>
          <w:szCs w:val="28"/>
        </w:rPr>
      </w:pPr>
    </w:p>
    <w:p w:rsidR="007B20F9" w:rsidRPr="007C5111" w:rsidRDefault="007B20F9" w:rsidP="007B20F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Вдовичин Андрія Романовича,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7B20F9" w:rsidRPr="007C5111" w:rsidRDefault="007B20F9" w:rsidP="007B20F9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7B20F9" w:rsidRPr="007C5111" w:rsidRDefault="007B20F9" w:rsidP="007B20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гр. Вдовичин Андрію Романовичу дозвіл на розроблення проекту землеустрою щодо відведення земельної ділянки орієнтовною площею 0,10га в с.М.Підліски, вул. Героїв АТО, 24 Жовківського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району Львівської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7B20F9" w:rsidRPr="007C5111" w:rsidRDefault="007B20F9" w:rsidP="007B20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Гр. Вдовичин Андрію Романовичу звернутися у відповідну сертифіковану землевпорядну організацію для виготовлення технічної документації.</w:t>
      </w:r>
    </w:p>
    <w:p w:rsidR="007B20F9" w:rsidRPr="007C5111" w:rsidRDefault="007B20F9" w:rsidP="007B20F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Вдовичин Андрію Романовичу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с.М.Підліски, вул. Героїв АТО, 24, Жовківського району Львівської області, представити на затвердження Дублянській міській раді.</w:t>
      </w:r>
    </w:p>
    <w:p w:rsidR="007B20F9" w:rsidRPr="007C5111" w:rsidRDefault="007B20F9" w:rsidP="007B20F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4.Контроль по виконанню даного рішення покласти на комісію з питань</w:t>
      </w:r>
      <w:r w:rsidRPr="007C5111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7B20F9" w:rsidRDefault="007B20F9" w:rsidP="007B20F9">
      <w:pPr>
        <w:widowControl w:val="0"/>
        <w:ind w:firstLine="540"/>
        <w:jc w:val="both"/>
        <w:rPr>
          <w:sz w:val="28"/>
          <w:szCs w:val="28"/>
        </w:rPr>
      </w:pPr>
    </w:p>
    <w:p w:rsidR="007B20F9" w:rsidRPr="007C5111" w:rsidRDefault="007B20F9" w:rsidP="007B20F9">
      <w:pPr>
        <w:widowControl w:val="0"/>
        <w:ind w:firstLine="540"/>
        <w:jc w:val="both"/>
        <w:rPr>
          <w:sz w:val="28"/>
          <w:szCs w:val="28"/>
        </w:rPr>
      </w:pPr>
    </w:p>
    <w:p w:rsidR="007B20F9" w:rsidRPr="007C5111" w:rsidRDefault="007B20F9" w:rsidP="007B20F9">
      <w:pPr>
        <w:tabs>
          <w:tab w:val="num" w:pos="900"/>
        </w:tabs>
        <w:ind w:firstLine="540"/>
        <w:jc w:val="both"/>
        <w:rPr>
          <w:bCs/>
          <w:sz w:val="28"/>
          <w:szCs w:val="28"/>
        </w:rPr>
      </w:pPr>
    </w:p>
    <w:p w:rsidR="007B20F9" w:rsidRPr="007C5111" w:rsidRDefault="007B20F9" w:rsidP="007B20F9">
      <w:pPr>
        <w:tabs>
          <w:tab w:val="num" w:pos="900"/>
        </w:tabs>
        <w:ind w:firstLine="540"/>
        <w:jc w:val="center"/>
        <w:rPr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723" w:rsidRDefault="00F94723">
      <w:r>
        <w:separator/>
      </w:r>
    </w:p>
  </w:endnote>
  <w:endnote w:type="continuationSeparator" w:id="0">
    <w:p w:rsidR="00F94723" w:rsidRDefault="00F9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723" w:rsidRDefault="00F94723">
      <w:r>
        <w:separator/>
      </w:r>
    </w:p>
  </w:footnote>
  <w:footnote w:type="continuationSeparator" w:id="0">
    <w:p w:rsidR="00F94723" w:rsidRDefault="00F94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20F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B20F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B20F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B20F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B20F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7A6BB-CDAD-40C1-8F45-7C9E80E1A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2023-07-05T12:08:00Z</dcterms:modified>
</cp:coreProperties>
</file>