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71996" w:rsidRPr="007C5111" w:rsidRDefault="00971996" w:rsidP="0097199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971996" w:rsidRPr="007C5111" w:rsidRDefault="00971996" w:rsidP="0097199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971996" w:rsidRPr="007C5111" w:rsidRDefault="00971996" w:rsidP="0097199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971996" w:rsidRPr="007C5111" w:rsidRDefault="00971996" w:rsidP="0097199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971996" w:rsidRPr="007C5111" w:rsidRDefault="00971996" w:rsidP="00971996">
      <w:pPr>
        <w:widowControl w:val="0"/>
        <w:ind w:firstLine="540"/>
        <w:jc w:val="center"/>
        <w:rPr>
          <w:sz w:val="28"/>
          <w:szCs w:val="28"/>
        </w:rPr>
      </w:pPr>
    </w:p>
    <w:p w:rsidR="00971996" w:rsidRPr="007C5111" w:rsidRDefault="00971996" w:rsidP="0097199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971996" w:rsidRPr="007C5111" w:rsidRDefault="00971996" w:rsidP="0097199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971996" w:rsidRPr="007C5111" w:rsidRDefault="00971996" w:rsidP="00971996">
      <w:pPr>
        <w:widowControl w:val="0"/>
        <w:ind w:firstLine="540"/>
        <w:jc w:val="both"/>
        <w:rPr>
          <w:sz w:val="28"/>
          <w:szCs w:val="28"/>
        </w:rPr>
      </w:pPr>
    </w:p>
    <w:p w:rsidR="00971996" w:rsidRPr="007C5111" w:rsidRDefault="00971996" w:rsidP="0097199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№41</w:t>
      </w:r>
    </w:p>
    <w:p w:rsidR="00971996" w:rsidRPr="007C5111" w:rsidRDefault="00971996" w:rsidP="0097199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971996" w:rsidRPr="007C5111" w:rsidRDefault="00971996" w:rsidP="00971996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в с.М.Підліски, гр. Іванців Роману Петровичу</w:t>
      </w:r>
    </w:p>
    <w:p w:rsidR="00971996" w:rsidRPr="007C5111" w:rsidRDefault="00971996" w:rsidP="00971996">
      <w:pPr>
        <w:tabs>
          <w:tab w:val="left" w:pos="3720"/>
        </w:tabs>
        <w:ind w:firstLine="540"/>
        <w:jc w:val="both"/>
        <w:rPr>
          <w:sz w:val="28"/>
          <w:szCs w:val="28"/>
        </w:rPr>
      </w:pPr>
    </w:p>
    <w:p w:rsidR="00971996" w:rsidRPr="007C5111" w:rsidRDefault="00971996" w:rsidP="00971996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гр. Іванців Романа Петровича, про надання земельної ділянки для будівництва, обслуговування житлового будинку, господарських будівель та споруд, відповідно до статі 26 Закону України «Про місцеве самоврядування в Україні»,  статей  12, 40, 116, 118, 121-123 Земельного кодексу України, враховуючи детальний план території кварталу індивідуальної житлової забудови с.М.Підліски, Дубляська міська рада</w:t>
      </w:r>
    </w:p>
    <w:p w:rsidR="00971996" w:rsidRPr="007C5111" w:rsidRDefault="00971996" w:rsidP="00971996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971996" w:rsidRPr="007C5111" w:rsidRDefault="00971996" w:rsidP="00971996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1.Надати гр. Іванців Роману Петровичу дозвіл на розроблення проекту землеустрою щодо відведення земельної ділянки орієнтовною площею 0,10га в с. с.М.Підліски, вул. Героїв АТО, 26, Жовківського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району Львівської</w:t>
      </w:r>
      <w:r w:rsidRPr="007C5111">
        <w:rPr>
          <w:i/>
          <w:sz w:val="28"/>
          <w:szCs w:val="28"/>
        </w:rPr>
        <w:t xml:space="preserve"> </w:t>
      </w:r>
      <w:r w:rsidRPr="007C5111">
        <w:rPr>
          <w:sz w:val="28"/>
          <w:szCs w:val="28"/>
        </w:rPr>
        <w:t>області, для будівництва і обслуговування житлового будинку, господарських будівель та споруд.</w:t>
      </w:r>
    </w:p>
    <w:p w:rsidR="00971996" w:rsidRPr="007C5111" w:rsidRDefault="00971996" w:rsidP="00971996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2. Гр. Іванців Роману Петровичу звернутися у відповідну сертифіковану землевпорядну організацію для виготовлення технічної документації.</w:t>
      </w:r>
    </w:p>
    <w:p w:rsidR="00971996" w:rsidRPr="007C5111" w:rsidRDefault="00971996" w:rsidP="00971996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3. Гр. Іванців Роману Петровичу виготовлений та погоджений проект землеустрою щодо відведення земельної ділянки для будівництва і обслуговування житлового будинку, господарських будівель та споруд в с.М.Підліски, вул. Героїв АТО, 26, Жовківського району Львівської області, представити на затвердження Дублянській міській раді.</w:t>
      </w:r>
    </w:p>
    <w:p w:rsidR="00971996" w:rsidRPr="007C5111" w:rsidRDefault="00971996" w:rsidP="0097199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4.Контроль по виконанню даного рішення покласти на комісію з питань</w:t>
      </w:r>
      <w:r w:rsidRPr="007C5111">
        <w:rPr>
          <w:sz w:val="28"/>
          <w:szCs w:val="28"/>
        </w:rPr>
        <w:br/>
        <w:t>землекористування та екології Дублянської міської  ради.</w:t>
      </w:r>
    </w:p>
    <w:p w:rsidR="00971996" w:rsidRDefault="00971996" w:rsidP="00971996">
      <w:pPr>
        <w:widowControl w:val="0"/>
        <w:ind w:firstLine="540"/>
        <w:jc w:val="both"/>
        <w:rPr>
          <w:sz w:val="28"/>
          <w:szCs w:val="28"/>
        </w:rPr>
      </w:pPr>
    </w:p>
    <w:p w:rsidR="00971996" w:rsidRDefault="00971996" w:rsidP="00971996">
      <w:pPr>
        <w:widowControl w:val="0"/>
        <w:ind w:firstLine="540"/>
        <w:jc w:val="both"/>
        <w:rPr>
          <w:sz w:val="28"/>
          <w:szCs w:val="28"/>
        </w:rPr>
      </w:pPr>
    </w:p>
    <w:p w:rsidR="00971996" w:rsidRPr="007C5111" w:rsidRDefault="00971996" w:rsidP="00971996">
      <w:pPr>
        <w:widowControl w:val="0"/>
        <w:ind w:firstLine="540"/>
        <w:jc w:val="both"/>
        <w:rPr>
          <w:sz w:val="28"/>
          <w:szCs w:val="28"/>
        </w:rPr>
      </w:pPr>
    </w:p>
    <w:p w:rsidR="00971996" w:rsidRPr="007C5111" w:rsidRDefault="00971996" w:rsidP="00971996">
      <w:pPr>
        <w:tabs>
          <w:tab w:val="num" w:pos="900"/>
        </w:tabs>
        <w:ind w:firstLine="540"/>
        <w:jc w:val="center"/>
        <w:rPr>
          <w:b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21C0" w:rsidRDefault="001B21C0">
      <w:r>
        <w:separator/>
      </w:r>
    </w:p>
  </w:endnote>
  <w:endnote w:type="continuationSeparator" w:id="0">
    <w:p w:rsidR="001B21C0" w:rsidRDefault="001B2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21C0" w:rsidRDefault="001B21C0">
      <w:r>
        <w:separator/>
      </w:r>
    </w:p>
  </w:footnote>
  <w:footnote w:type="continuationSeparator" w:id="0">
    <w:p w:rsidR="001B21C0" w:rsidRDefault="001B21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21C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1996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7199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7199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7199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7199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9242F-99BA-4D6E-B01E-C6C4F3C64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1173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2023-07-05T12:15:00Z</dcterms:modified>
</cp:coreProperties>
</file>