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A05CF" w:rsidRPr="007C5111" w:rsidRDefault="00DA05CF" w:rsidP="00DA05C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DA05CF" w:rsidRPr="007C5111" w:rsidRDefault="00DA05CF" w:rsidP="00DA05CF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DA05CF" w:rsidRPr="007C5111" w:rsidRDefault="00DA05CF" w:rsidP="00DA05C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DA05CF" w:rsidRPr="007C5111" w:rsidRDefault="00DA05CF" w:rsidP="00DA05CF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DA05CF" w:rsidRPr="007C5111" w:rsidRDefault="00DA05CF" w:rsidP="00DA05CF">
      <w:pPr>
        <w:widowControl w:val="0"/>
        <w:ind w:firstLine="540"/>
        <w:jc w:val="center"/>
        <w:rPr>
          <w:sz w:val="28"/>
          <w:szCs w:val="28"/>
        </w:rPr>
      </w:pPr>
    </w:p>
    <w:p w:rsidR="00DA05CF" w:rsidRPr="007C5111" w:rsidRDefault="00DA05CF" w:rsidP="00DA05C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DA05CF" w:rsidRPr="007C5111" w:rsidRDefault="00DA05CF" w:rsidP="00DA05C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A05CF" w:rsidRPr="007C5111" w:rsidRDefault="00DA05CF" w:rsidP="00DA05CF">
      <w:pPr>
        <w:widowControl w:val="0"/>
        <w:ind w:firstLine="540"/>
        <w:jc w:val="both"/>
        <w:rPr>
          <w:sz w:val="28"/>
          <w:szCs w:val="28"/>
        </w:rPr>
      </w:pPr>
    </w:p>
    <w:p w:rsidR="00DA05CF" w:rsidRPr="007C5111" w:rsidRDefault="00DA05CF" w:rsidP="00DA05C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№46</w:t>
      </w:r>
    </w:p>
    <w:p w:rsidR="00DA05CF" w:rsidRDefault="00DA05CF" w:rsidP="00DA05C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DA05CF" w:rsidRDefault="00DA05CF" w:rsidP="00DA05C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дозволу на розробку проекту землеустрою земельної ділянки  для оформлення договору оренди, терміном 10 років орієнтовною площею 10га яка знаходиться за межами с.Ситихів Жовківського району Львівської області, для </w:t>
      </w:r>
      <w:r w:rsidRPr="007C5111">
        <w:rPr>
          <w:sz w:val="28"/>
          <w:szCs w:val="28"/>
        </w:rPr>
        <w:t>вирощування с</w:t>
      </w:r>
      <w:r>
        <w:rPr>
          <w:sz w:val="28"/>
          <w:szCs w:val="28"/>
        </w:rPr>
        <w:t>ільськогосподарської продукції.</w:t>
      </w:r>
      <w:r w:rsidRPr="004D2BCF">
        <w:rPr>
          <w:sz w:val="28"/>
          <w:szCs w:val="28"/>
        </w:rPr>
        <w:t xml:space="preserve"> </w:t>
      </w:r>
      <w:r>
        <w:rPr>
          <w:sz w:val="28"/>
          <w:szCs w:val="28"/>
        </w:rPr>
        <w:t>р. Дзерину Андрію Васильовичу</w:t>
      </w:r>
    </w:p>
    <w:p w:rsidR="00DA05CF" w:rsidRPr="007C5111" w:rsidRDefault="00DA05CF" w:rsidP="00DA05CF">
      <w:pPr>
        <w:ind w:firstLine="540"/>
        <w:jc w:val="both"/>
        <w:rPr>
          <w:sz w:val="28"/>
          <w:szCs w:val="28"/>
        </w:rPr>
      </w:pPr>
    </w:p>
    <w:p w:rsidR="00DA05CF" w:rsidRPr="007C5111" w:rsidRDefault="00DA05CF" w:rsidP="00DA05C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Розглянувши заяву і додані документи </w:t>
      </w:r>
      <w:r w:rsidRPr="00526064">
        <w:rPr>
          <w:color w:val="000000"/>
          <w:sz w:val="28"/>
          <w:szCs w:val="28"/>
        </w:rPr>
        <w:t>гр.</w:t>
      </w:r>
      <w:r w:rsidRPr="001D12A3">
        <w:rPr>
          <w:sz w:val="28"/>
          <w:szCs w:val="28"/>
        </w:rPr>
        <w:t xml:space="preserve"> </w:t>
      </w:r>
      <w:r>
        <w:rPr>
          <w:sz w:val="28"/>
          <w:szCs w:val="28"/>
        </w:rPr>
        <w:t>Дзерина Андрія Васильовича</w:t>
      </w:r>
      <w:r w:rsidRPr="00526064">
        <w:rPr>
          <w:color w:val="000000"/>
          <w:sz w:val="28"/>
          <w:szCs w:val="28"/>
        </w:rPr>
        <w:t>, як</w:t>
      </w:r>
      <w:r>
        <w:rPr>
          <w:color w:val="000000"/>
          <w:sz w:val="28"/>
          <w:szCs w:val="28"/>
        </w:rPr>
        <w:t xml:space="preserve">ий </w:t>
      </w:r>
      <w:r w:rsidRPr="00526064">
        <w:rPr>
          <w:color w:val="000000"/>
          <w:sz w:val="28"/>
          <w:szCs w:val="28"/>
        </w:rPr>
        <w:t xml:space="preserve">проживає в </w:t>
      </w:r>
      <w:r>
        <w:rPr>
          <w:color w:val="000000"/>
          <w:sz w:val="28"/>
          <w:szCs w:val="28"/>
        </w:rPr>
        <w:t>с. Ситихів, вул.Ситихівська, 73, Жовківського рн.,Львівської обл</w:t>
      </w:r>
      <w:r w:rsidRPr="00526064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,в</w:t>
      </w:r>
      <w:r w:rsidRPr="007C5111">
        <w:rPr>
          <w:sz w:val="28"/>
          <w:szCs w:val="28"/>
        </w:rPr>
        <w:t xml:space="preserve">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 </w:t>
      </w:r>
    </w:p>
    <w:p w:rsidR="00DA05CF" w:rsidRPr="007C5111" w:rsidRDefault="00DA05CF" w:rsidP="00DA05C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DA05CF" w:rsidRPr="007C5111" w:rsidRDefault="00DA05CF" w:rsidP="00DA05C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1.Надати дозвіл гр. Дзерину Андрію Васильовичу на розробку проекту землеустрою земельної ділянки  для оформлення договору оренди, терміном 10 років орієнтовною площею </w:t>
      </w:r>
      <w:smartTag w:uri="urn:schemas-microsoft-com:office:smarttags" w:element="metricconverter">
        <w:smartTagPr>
          <w:attr w:name="ProductID" w:val="10,0 га"/>
        </w:smartTagPr>
        <w:r>
          <w:rPr>
            <w:sz w:val="28"/>
            <w:szCs w:val="28"/>
          </w:rPr>
          <w:t>10,0 га</w:t>
        </w:r>
      </w:smartTag>
      <w:r>
        <w:rPr>
          <w:sz w:val="28"/>
          <w:szCs w:val="28"/>
        </w:rPr>
        <w:t xml:space="preserve"> яка знаходиться за межами с.Ситихів Жовківського району Львівської області, для </w:t>
      </w:r>
      <w:r w:rsidRPr="007C5111">
        <w:rPr>
          <w:sz w:val="28"/>
          <w:szCs w:val="28"/>
        </w:rPr>
        <w:t>вирощування с</w:t>
      </w:r>
      <w:r>
        <w:rPr>
          <w:sz w:val="28"/>
          <w:szCs w:val="28"/>
        </w:rPr>
        <w:t>ільськогосподарської продукції.</w:t>
      </w:r>
    </w:p>
    <w:p w:rsidR="00DA05CF" w:rsidRPr="00DA05CF" w:rsidRDefault="00DA05CF" w:rsidP="00DA05CF">
      <w:pPr>
        <w:pStyle w:val="1"/>
        <w:widowControl w:val="0"/>
        <w:ind w:firstLine="540"/>
        <w:jc w:val="both"/>
        <w:rPr>
          <w:szCs w:val="28"/>
        </w:rPr>
      </w:pPr>
      <w:r w:rsidRPr="00DA05CF">
        <w:rPr>
          <w:szCs w:val="28"/>
        </w:rPr>
        <w:t>2. Гр. Дзерину Андрію Васильовичу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розробки проекту землеустрою земельної ділянки  для оформлення договору оренди</w:t>
      </w:r>
    </w:p>
    <w:p w:rsidR="00DA05CF" w:rsidRPr="007C5111" w:rsidRDefault="00DA05CF" w:rsidP="00DA05C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</w:t>
      </w:r>
      <w:r>
        <w:rPr>
          <w:sz w:val="28"/>
          <w:szCs w:val="28"/>
        </w:rPr>
        <w:t>р.</w:t>
      </w:r>
      <w:r w:rsidRPr="001D12A3">
        <w:rPr>
          <w:sz w:val="28"/>
          <w:szCs w:val="28"/>
        </w:rPr>
        <w:t xml:space="preserve"> </w:t>
      </w:r>
      <w:r>
        <w:rPr>
          <w:sz w:val="28"/>
          <w:szCs w:val="28"/>
        </w:rPr>
        <w:t>Дзерину Андрію Васильовичу</w:t>
      </w:r>
      <w:r w:rsidRPr="007C5111">
        <w:rPr>
          <w:sz w:val="28"/>
          <w:szCs w:val="28"/>
        </w:rPr>
        <w:t xml:space="preserve"> виготовлений проект із землеустою подати до Дублянської міської ради для розгляду та затвердження  у встановленому законом порядку.</w:t>
      </w:r>
    </w:p>
    <w:p w:rsidR="00DA05CF" w:rsidRPr="007C5111" w:rsidRDefault="00DA05CF" w:rsidP="00DA05C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DA05CF" w:rsidRDefault="00DA05CF" w:rsidP="00DA05CF">
      <w:pPr>
        <w:widowControl w:val="0"/>
        <w:ind w:firstLine="540"/>
        <w:jc w:val="center"/>
        <w:rPr>
          <w:b/>
          <w:sz w:val="28"/>
          <w:szCs w:val="28"/>
        </w:rPr>
      </w:pPr>
      <w:bookmarkStart w:id="1" w:name="_GoBack"/>
      <w:bookmarkEnd w:id="1"/>
    </w:p>
    <w:p w:rsidR="00DA05CF" w:rsidRDefault="00DA05CF" w:rsidP="00DA05CF">
      <w:pPr>
        <w:widowControl w:val="0"/>
        <w:ind w:firstLine="540"/>
        <w:jc w:val="center"/>
        <w:rPr>
          <w:b/>
          <w:sz w:val="28"/>
          <w:szCs w:val="28"/>
        </w:rPr>
      </w:pPr>
    </w:p>
    <w:p w:rsidR="00DA05CF" w:rsidRDefault="00DA05CF" w:rsidP="00DA05CF">
      <w:pPr>
        <w:widowControl w:val="0"/>
        <w:ind w:firstLine="540"/>
        <w:jc w:val="center"/>
        <w:rPr>
          <w:b/>
          <w:sz w:val="28"/>
          <w:szCs w:val="28"/>
        </w:rPr>
      </w:pPr>
    </w:p>
    <w:p w:rsidR="00DA05CF" w:rsidRPr="007C5111" w:rsidRDefault="00DA05CF" w:rsidP="00DA05CF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6A6" w:rsidRDefault="00A626A6">
      <w:r>
        <w:separator/>
      </w:r>
    </w:p>
  </w:endnote>
  <w:endnote w:type="continuationSeparator" w:id="0">
    <w:p w:rsidR="00A626A6" w:rsidRDefault="00A62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6A6" w:rsidRDefault="00A626A6">
      <w:r>
        <w:separator/>
      </w:r>
    </w:p>
  </w:footnote>
  <w:footnote w:type="continuationSeparator" w:id="0">
    <w:p w:rsidR="00A626A6" w:rsidRDefault="00A626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26A6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05C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A05C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A05C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A05C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A05C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331FB-60BD-435C-9374-3B326F41F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1136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2023-07-05T12:24:00Z</dcterms:modified>
</cp:coreProperties>
</file>