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26F69" w:rsidRPr="007C5111" w:rsidRDefault="00626F69" w:rsidP="00626F6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626F69" w:rsidRPr="007C5111" w:rsidRDefault="00626F69" w:rsidP="00626F69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626F69" w:rsidRPr="007C5111" w:rsidRDefault="00626F69" w:rsidP="00626F6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626F69" w:rsidRPr="007C5111" w:rsidRDefault="00626F69" w:rsidP="00626F69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626F69" w:rsidRPr="007C5111" w:rsidRDefault="00626F69" w:rsidP="00626F69">
      <w:pPr>
        <w:widowControl w:val="0"/>
        <w:ind w:firstLine="540"/>
        <w:jc w:val="center"/>
        <w:rPr>
          <w:sz w:val="28"/>
          <w:szCs w:val="28"/>
        </w:rPr>
      </w:pPr>
    </w:p>
    <w:p w:rsidR="00626F69" w:rsidRPr="007C5111" w:rsidRDefault="00626F69" w:rsidP="00626F6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626F69" w:rsidRPr="007C5111" w:rsidRDefault="00626F69" w:rsidP="00626F6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626F69" w:rsidRPr="007C5111" w:rsidRDefault="00626F69" w:rsidP="00626F69">
      <w:pPr>
        <w:widowControl w:val="0"/>
        <w:ind w:firstLine="540"/>
        <w:jc w:val="both"/>
        <w:rPr>
          <w:sz w:val="28"/>
          <w:szCs w:val="28"/>
        </w:rPr>
      </w:pPr>
    </w:p>
    <w:p w:rsidR="00626F69" w:rsidRPr="007C5111" w:rsidRDefault="00626F69" w:rsidP="00626F6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№47</w:t>
      </w:r>
    </w:p>
    <w:p w:rsidR="00626F69" w:rsidRPr="007C5111" w:rsidRDefault="00626F69" w:rsidP="00626F6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626F69" w:rsidRDefault="00626F69" w:rsidP="00626F69">
      <w:pPr>
        <w:ind w:firstLine="54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Про надання дозволу на розробку проекту землеустрою  для оформлення договору оренди земельних ділянок, орієнтовною площею 20,3га і 24,3га, які знаходяться за межами с.Ситихів Жовківського району Львівської області, терміном 10 років,  для сінокосіння і випасання худоби, гр. </w:t>
      </w:r>
      <w:r w:rsidRPr="007C5111">
        <w:rPr>
          <w:iCs/>
          <w:sz w:val="28"/>
          <w:szCs w:val="28"/>
        </w:rPr>
        <w:t>Довганик Андрію Ярославовичу</w:t>
      </w:r>
    </w:p>
    <w:p w:rsidR="00626F69" w:rsidRPr="007C5111" w:rsidRDefault="00626F69" w:rsidP="00626F69">
      <w:pPr>
        <w:ind w:firstLine="540"/>
        <w:jc w:val="both"/>
        <w:rPr>
          <w:sz w:val="28"/>
          <w:szCs w:val="28"/>
        </w:rPr>
      </w:pPr>
    </w:p>
    <w:p w:rsidR="00626F69" w:rsidRPr="007C5111" w:rsidRDefault="00626F69" w:rsidP="00626F6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Розглянувши заяву і додані документи </w:t>
      </w:r>
      <w:r w:rsidRPr="00526064">
        <w:rPr>
          <w:color w:val="000000"/>
          <w:sz w:val="28"/>
          <w:szCs w:val="28"/>
        </w:rPr>
        <w:t>гр.</w:t>
      </w:r>
      <w:r w:rsidRPr="001D12A3">
        <w:rPr>
          <w:sz w:val="28"/>
          <w:szCs w:val="28"/>
        </w:rPr>
        <w:t xml:space="preserve"> </w:t>
      </w:r>
      <w:r w:rsidRPr="007C5111">
        <w:rPr>
          <w:iCs/>
          <w:sz w:val="28"/>
          <w:szCs w:val="28"/>
        </w:rPr>
        <w:t>Довганик Андрі</w:t>
      </w:r>
      <w:r>
        <w:rPr>
          <w:iCs/>
          <w:sz w:val="28"/>
          <w:szCs w:val="28"/>
        </w:rPr>
        <w:t>я</w:t>
      </w:r>
      <w:r w:rsidRPr="007C5111">
        <w:rPr>
          <w:iCs/>
          <w:sz w:val="28"/>
          <w:szCs w:val="28"/>
        </w:rPr>
        <w:t xml:space="preserve"> Ярославович</w:t>
      </w:r>
      <w:r>
        <w:rPr>
          <w:iCs/>
          <w:sz w:val="28"/>
          <w:szCs w:val="28"/>
        </w:rPr>
        <w:t>а</w:t>
      </w:r>
      <w:r w:rsidRPr="00526064">
        <w:rPr>
          <w:color w:val="000000"/>
          <w:sz w:val="28"/>
          <w:szCs w:val="28"/>
        </w:rPr>
        <w:t>, як</w:t>
      </w:r>
      <w:r>
        <w:rPr>
          <w:color w:val="000000"/>
          <w:sz w:val="28"/>
          <w:szCs w:val="28"/>
        </w:rPr>
        <w:t xml:space="preserve">ий </w:t>
      </w:r>
      <w:r w:rsidRPr="00526064">
        <w:rPr>
          <w:color w:val="000000"/>
          <w:sz w:val="28"/>
          <w:szCs w:val="28"/>
        </w:rPr>
        <w:t xml:space="preserve">проживає в </w:t>
      </w:r>
      <w:r>
        <w:rPr>
          <w:color w:val="000000"/>
          <w:sz w:val="28"/>
          <w:szCs w:val="28"/>
        </w:rPr>
        <w:t>с. Ситихів, вул.Ситихівська, 114, Жовківського рн.,Львівської обл</w:t>
      </w:r>
      <w:r w:rsidRPr="0052606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,в</w:t>
      </w:r>
      <w:r w:rsidRPr="007C5111">
        <w:rPr>
          <w:sz w:val="28"/>
          <w:szCs w:val="28"/>
        </w:rPr>
        <w:t xml:space="preserve">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 </w:t>
      </w:r>
    </w:p>
    <w:p w:rsidR="00626F69" w:rsidRPr="007C5111" w:rsidRDefault="00626F69" w:rsidP="00626F6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626F69" w:rsidRPr="007C5111" w:rsidRDefault="00626F69" w:rsidP="00626F6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1.Надати дозвіл гр. </w:t>
      </w:r>
      <w:r w:rsidRPr="007C5111">
        <w:rPr>
          <w:iCs/>
          <w:sz w:val="28"/>
          <w:szCs w:val="28"/>
        </w:rPr>
        <w:t>Довганик Андрію Ярославовичу</w:t>
      </w:r>
      <w:r w:rsidRPr="007C51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розробку проекту землеустрою для оформлення договору оренди земельних ділянок, терміном 10 років орієнтовною площею 20,3га і </w:t>
      </w:r>
      <w:smartTag w:uri="urn:schemas-microsoft-com:office:smarttags" w:element="metricconverter">
        <w:smartTagPr>
          <w:attr w:name="ProductID" w:val="24,3 га"/>
        </w:smartTagPr>
        <w:r>
          <w:rPr>
            <w:sz w:val="28"/>
            <w:szCs w:val="28"/>
          </w:rPr>
          <w:t>24,3 га</w:t>
        </w:r>
      </w:smartTag>
      <w:r>
        <w:rPr>
          <w:sz w:val="28"/>
          <w:szCs w:val="28"/>
        </w:rPr>
        <w:t>, яка знаходиться за межами с.Ситихів Жовківського району Львівської області, для сінокосіння і випасання худоби.</w:t>
      </w:r>
    </w:p>
    <w:p w:rsidR="00626F69" w:rsidRPr="00626F69" w:rsidRDefault="00626F69" w:rsidP="00626F69">
      <w:pPr>
        <w:pStyle w:val="1"/>
        <w:widowControl w:val="0"/>
        <w:ind w:firstLine="540"/>
        <w:jc w:val="both"/>
        <w:rPr>
          <w:szCs w:val="28"/>
        </w:rPr>
      </w:pPr>
      <w:bookmarkStart w:id="1" w:name="_GoBack"/>
      <w:r w:rsidRPr="00626F69">
        <w:rPr>
          <w:szCs w:val="28"/>
        </w:rPr>
        <w:t xml:space="preserve">2. Гр. </w:t>
      </w:r>
      <w:r w:rsidRPr="00626F69">
        <w:rPr>
          <w:iCs/>
          <w:szCs w:val="28"/>
        </w:rPr>
        <w:t>Довганик Андрію Ярославовичу</w:t>
      </w:r>
      <w:r w:rsidRPr="00626F69">
        <w:rPr>
          <w:szCs w:val="28"/>
        </w:rPr>
        <w:t xml:space="preserve">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розробки проекту землеустрою для оформлення договору оренди земельних ділянок.  </w:t>
      </w:r>
    </w:p>
    <w:bookmarkEnd w:id="1"/>
    <w:p w:rsidR="00626F69" w:rsidRPr="007C5111" w:rsidRDefault="00626F69" w:rsidP="00626F6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</w:t>
      </w:r>
      <w:r>
        <w:rPr>
          <w:sz w:val="28"/>
          <w:szCs w:val="28"/>
        </w:rPr>
        <w:t>р.</w:t>
      </w:r>
      <w:r w:rsidRPr="001D12A3">
        <w:rPr>
          <w:sz w:val="28"/>
          <w:szCs w:val="28"/>
        </w:rPr>
        <w:t xml:space="preserve"> </w:t>
      </w:r>
      <w:r w:rsidRPr="007C5111">
        <w:rPr>
          <w:iCs/>
          <w:sz w:val="28"/>
          <w:szCs w:val="28"/>
        </w:rPr>
        <w:t>Довганик Андрію Ярославовичу</w:t>
      </w:r>
      <w:r w:rsidRPr="007C5111">
        <w:rPr>
          <w:sz w:val="28"/>
          <w:szCs w:val="28"/>
        </w:rPr>
        <w:t xml:space="preserve"> виготовлений проект із землеустою подати до Дублянської міської ради для розгляду та затвердження  у встановленому законом порядку.</w:t>
      </w:r>
    </w:p>
    <w:p w:rsidR="00626F69" w:rsidRPr="007C5111" w:rsidRDefault="00626F69" w:rsidP="00626F6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626F69" w:rsidRDefault="00626F69" w:rsidP="00626F69">
      <w:pPr>
        <w:widowControl w:val="0"/>
        <w:ind w:firstLine="540"/>
        <w:jc w:val="center"/>
        <w:rPr>
          <w:b/>
          <w:sz w:val="28"/>
          <w:szCs w:val="28"/>
        </w:rPr>
      </w:pPr>
    </w:p>
    <w:p w:rsidR="00626F69" w:rsidRDefault="00626F69" w:rsidP="00626F69">
      <w:pPr>
        <w:widowControl w:val="0"/>
        <w:ind w:firstLine="540"/>
        <w:jc w:val="center"/>
        <w:rPr>
          <w:b/>
          <w:sz w:val="28"/>
          <w:szCs w:val="28"/>
        </w:rPr>
      </w:pPr>
    </w:p>
    <w:p w:rsidR="00626F69" w:rsidRDefault="00626F69" w:rsidP="00626F69">
      <w:pPr>
        <w:widowControl w:val="0"/>
        <w:ind w:firstLine="540"/>
        <w:jc w:val="center"/>
        <w:rPr>
          <w:b/>
          <w:sz w:val="28"/>
          <w:szCs w:val="28"/>
        </w:rPr>
      </w:pPr>
    </w:p>
    <w:p w:rsidR="00213958" w:rsidRPr="00B772B4" w:rsidRDefault="00626F69" w:rsidP="00626F69">
      <w:pPr>
        <w:rPr>
          <w:b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DA1" w:rsidRDefault="00966DA1">
      <w:r>
        <w:separator/>
      </w:r>
    </w:p>
  </w:endnote>
  <w:endnote w:type="continuationSeparator" w:id="0">
    <w:p w:rsidR="00966DA1" w:rsidRDefault="00966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DA1" w:rsidRDefault="00966DA1">
      <w:r>
        <w:separator/>
      </w:r>
    </w:p>
  </w:footnote>
  <w:footnote w:type="continuationSeparator" w:id="0">
    <w:p w:rsidR="00966DA1" w:rsidRDefault="00966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F69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6DA1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26F6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26F6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26F6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26F6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0AD63-0B4C-432C-88C6-E23C25F37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2023-07-05T12:25:00Z</dcterms:modified>
</cp:coreProperties>
</file>