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358FC" w:rsidRPr="007C5111" w:rsidRDefault="005358FC" w:rsidP="005358FC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5358FC" w:rsidRPr="007C5111" w:rsidRDefault="005358FC" w:rsidP="005358FC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5358FC" w:rsidRPr="007C5111" w:rsidRDefault="005358FC" w:rsidP="005358FC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5358FC" w:rsidRPr="007C5111" w:rsidRDefault="005358FC" w:rsidP="005358FC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5358FC" w:rsidRPr="007C5111" w:rsidRDefault="005358FC" w:rsidP="005358FC">
      <w:pPr>
        <w:widowControl w:val="0"/>
        <w:ind w:firstLine="540"/>
        <w:jc w:val="center"/>
        <w:rPr>
          <w:sz w:val="28"/>
          <w:szCs w:val="28"/>
        </w:rPr>
      </w:pPr>
    </w:p>
    <w:p w:rsidR="005358FC" w:rsidRPr="007C5111" w:rsidRDefault="005358FC" w:rsidP="005358F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5358FC" w:rsidRPr="007C5111" w:rsidRDefault="005358FC" w:rsidP="005358F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5358FC" w:rsidRPr="007C5111" w:rsidRDefault="005358FC" w:rsidP="005358FC">
      <w:pPr>
        <w:widowControl w:val="0"/>
        <w:ind w:firstLine="540"/>
        <w:jc w:val="both"/>
        <w:rPr>
          <w:sz w:val="28"/>
          <w:szCs w:val="28"/>
        </w:rPr>
      </w:pPr>
    </w:p>
    <w:p w:rsidR="005358FC" w:rsidRPr="007C5111" w:rsidRDefault="005358FC" w:rsidP="005358F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№65</w:t>
      </w:r>
    </w:p>
    <w:p w:rsidR="005358FC" w:rsidRPr="007C5111" w:rsidRDefault="005358FC" w:rsidP="005358FC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5358FC" w:rsidRPr="007C5111" w:rsidRDefault="005358FC" w:rsidP="005358F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</w:p>
    <w:p w:rsidR="005358FC" w:rsidRPr="007C5111" w:rsidRDefault="005358FC" w:rsidP="005358F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відведення земельної ділянки у власність </w:t>
      </w:r>
      <w:r w:rsidRPr="007C5111">
        <w:rPr>
          <w:sz w:val="28"/>
          <w:szCs w:val="28"/>
        </w:rPr>
        <w:t xml:space="preserve">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Козловській Лесі Володимирівні</w:t>
      </w:r>
    </w:p>
    <w:p w:rsidR="005358FC" w:rsidRPr="007C5111" w:rsidRDefault="005358FC" w:rsidP="005358F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5358FC" w:rsidRPr="007C5111" w:rsidRDefault="005358FC" w:rsidP="005358F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земельної ділянки для ведення особистого селянського господарства, Дублянська міська рада</w:t>
      </w:r>
    </w:p>
    <w:p w:rsidR="005358FC" w:rsidRPr="007C5111" w:rsidRDefault="005358FC" w:rsidP="005358F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5358FC" w:rsidRPr="007C5111" w:rsidRDefault="005358FC" w:rsidP="005358F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sz w:val="28"/>
          <w:szCs w:val="28"/>
        </w:rPr>
        <w:t xml:space="preserve">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60,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Козловській Лесі Володимирівні</w:t>
      </w:r>
      <w:r w:rsidRPr="007C5111">
        <w:rPr>
          <w:sz w:val="28"/>
          <w:szCs w:val="28"/>
        </w:rPr>
        <w:t>.</w:t>
      </w:r>
    </w:p>
    <w:p w:rsidR="005358FC" w:rsidRPr="007C5111" w:rsidRDefault="005358FC" w:rsidP="005358F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Козловській Лесі Володимирівні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5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01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088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2759</w:t>
      </w:r>
      <w:r w:rsidRPr="007C5111">
        <w:rPr>
          <w:sz w:val="28"/>
          <w:szCs w:val="28"/>
        </w:rPr>
        <w:t xml:space="preserve">га для </w:t>
      </w:r>
      <w:r w:rsidRPr="007C5111">
        <w:rPr>
          <w:sz w:val="28"/>
          <w:szCs w:val="28"/>
          <w:lang w:val="uk-UA"/>
        </w:rPr>
        <w:t>ведення особистого селянського господарства</w:t>
      </w:r>
      <w:r w:rsidRPr="007C5111">
        <w:rPr>
          <w:sz w:val="28"/>
          <w:szCs w:val="28"/>
        </w:rPr>
        <w:t xml:space="preserve"> в </w:t>
      </w:r>
      <w:r w:rsidRPr="007C5111">
        <w:rPr>
          <w:sz w:val="28"/>
          <w:szCs w:val="28"/>
          <w:lang w:val="uk-UA"/>
        </w:rPr>
        <w:t>м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Дубляни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60</w:t>
      </w:r>
      <w:r w:rsidRPr="007C5111">
        <w:rPr>
          <w:sz w:val="28"/>
          <w:szCs w:val="28"/>
        </w:rPr>
        <w:t>.</w:t>
      </w:r>
    </w:p>
    <w:p w:rsidR="005358FC" w:rsidRPr="007C5111" w:rsidRDefault="005358FC" w:rsidP="005358FC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Козловській Лесі Володимирівні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5358FC" w:rsidRPr="007C5111" w:rsidRDefault="005358FC" w:rsidP="005358FC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Козловській Лесі Володимирівні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5358FC" w:rsidRDefault="005358FC" w:rsidP="005358FC">
      <w:pPr>
        <w:pStyle w:val="1"/>
        <w:widowControl w:val="0"/>
        <w:ind w:firstLine="540"/>
        <w:rPr>
          <w:szCs w:val="28"/>
        </w:rPr>
      </w:pPr>
    </w:p>
    <w:p w:rsidR="005358FC" w:rsidRDefault="005358FC" w:rsidP="005358FC"/>
    <w:p w:rsidR="005358FC" w:rsidRDefault="005358FC" w:rsidP="005358FC"/>
    <w:p w:rsidR="005358FC" w:rsidRPr="007C5111" w:rsidRDefault="005358FC" w:rsidP="005358FC">
      <w:pPr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D3DAC" w:rsidRPr="006F2805" w:rsidRDefault="003D3DAC" w:rsidP="005D592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D32" w:rsidRDefault="00D13D32">
      <w:r>
        <w:separator/>
      </w:r>
    </w:p>
  </w:endnote>
  <w:endnote w:type="continuationSeparator" w:id="0">
    <w:p w:rsidR="00D13D32" w:rsidRDefault="00D13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D32" w:rsidRDefault="00D13D32">
      <w:r>
        <w:separator/>
      </w:r>
    </w:p>
  </w:footnote>
  <w:footnote w:type="continuationSeparator" w:id="0">
    <w:p w:rsidR="00D13D32" w:rsidRDefault="00D13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58FC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3D32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358F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358F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358F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358FC"/>
    <w:rPr>
      <w:b/>
      <w:sz w:val="28"/>
      <w:lang w:val="uk-UA"/>
    </w:rPr>
  </w:style>
  <w:style w:type="paragraph" w:styleId="ab">
    <w:name w:val="Normal (Web)"/>
    <w:basedOn w:val="a"/>
    <w:rsid w:val="005358FC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5358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0C267-6C97-4127-BDDA-F85CD75A9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897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2023-07-10T11:09:00Z</dcterms:modified>
</cp:coreProperties>
</file>