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6E65" w:rsidRPr="007C5111" w:rsidRDefault="009F6E65" w:rsidP="009F6E6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F6E65" w:rsidRPr="007C5111" w:rsidRDefault="009F6E65" w:rsidP="009F6E6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F6E65" w:rsidRPr="007C5111" w:rsidRDefault="009F6E65" w:rsidP="009F6E6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F6E65" w:rsidRPr="007C5111" w:rsidRDefault="009F6E65" w:rsidP="009F6E6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F6E65" w:rsidRPr="007C5111" w:rsidRDefault="009F6E65" w:rsidP="009F6E65">
      <w:pPr>
        <w:widowControl w:val="0"/>
        <w:ind w:firstLine="540"/>
        <w:jc w:val="center"/>
        <w:rPr>
          <w:sz w:val="28"/>
          <w:szCs w:val="28"/>
        </w:rPr>
      </w:pPr>
    </w:p>
    <w:p w:rsidR="009F6E65" w:rsidRPr="007C5111" w:rsidRDefault="009F6E65" w:rsidP="009F6E6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F6E65" w:rsidRPr="007C5111" w:rsidRDefault="009F6E65" w:rsidP="009F6E6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F6E65" w:rsidRPr="007C5111" w:rsidRDefault="009F6E65" w:rsidP="009F6E65">
      <w:pPr>
        <w:widowControl w:val="0"/>
        <w:ind w:firstLine="540"/>
        <w:jc w:val="both"/>
        <w:rPr>
          <w:sz w:val="28"/>
          <w:szCs w:val="28"/>
        </w:rPr>
      </w:pPr>
    </w:p>
    <w:p w:rsidR="009F6E65" w:rsidRPr="007C5111" w:rsidRDefault="009F6E65" w:rsidP="009F6E6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№67</w:t>
      </w:r>
    </w:p>
    <w:p w:rsidR="009F6E65" w:rsidRPr="007C5111" w:rsidRDefault="009F6E65" w:rsidP="009F6E6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F6E65" w:rsidRPr="007C5111" w:rsidRDefault="009F6E65" w:rsidP="009F6E65">
      <w:pPr>
        <w:ind w:firstLine="540"/>
        <w:jc w:val="both"/>
        <w:rPr>
          <w:b/>
          <w:sz w:val="28"/>
          <w:szCs w:val="28"/>
        </w:rPr>
      </w:pP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Потарейко Оресту Мироновичу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 xml:space="preserve"> 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господарства, Дублянська міська рада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с. Ситихів, вул. Ситихівська, 22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Потарейко Оресту Мироновичу</w:t>
      </w:r>
      <w:r w:rsidRPr="007C5111">
        <w:rPr>
          <w:sz w:val="28"/>
          <w:szCs w:val="28"/>
        </w:rPr>
        <w:t>.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Потарейко Оресту Мироновичу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 xml:space="preserve">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5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090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840 га"/>
        </w:smartTagPr>
        <w:r w:rsidRPr="007C5111">
          <w:rPr>
            <w:sz w:val="28"/>
            <w:szCs w:val="28"/>
          </w:rPr>
          <w:t>0,</w:t>
        </w:r>
        <w:r w:rsidRPr="007C5111">
          <w:rPr>
            <w:sz w:val="28"/>
            <w:szCs w:val="28"/>
            <w:lang w:val="uk-UA"/>
          </w:rPr>
          <w:t>0840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с. Ситихів, вул. Ситихівська, 22</w:t>
      </w:r>
      <w:r w:rsidRPr="007C5111">
        <w:rPr>
          <w:sz w:val="28"/>
          <w:szCs w:val="28"/>
        </w:rPr>
        <w:t xml:space="preserve"> </w:t>
      </w:r>
    </w:p>
    <w:p w:rsidR="009F6E65" w:rsidRPr="007C5111" w:rsidRDefault="009F6E65" w:rsidP="009F6E6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Потарейко Оресту Мироновичу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9F6E65" w:rsidRDefault="009F6E65" w:rsidP="009F6E6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Потарейко Оресту Мироновичу</w:t>
      </w:r>
      <w:r w:rsidRPr="007C5111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F6E65" w:rsidRPr="007C5111" w:rsidRDefault="009F6E65" w:rsidP="009F6E6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9F6E65" w:rsidRDefault="009F6E65" w:rsidP="009F6E65">
      <w:pPr>
        <w:ind w:firstLine="540"/>
        <w:jc w:val="both"/>
        <w:rPr>
          <w:sz w:val="28"/>
          <w:szCs w:val="28"/>
        </w:rPr>
      </w:pPr>
    </w:p>
    <w:p w:rsidR="009F6E65" w:rsidRDefault="009F6E65" w:rsidP="009F6E65">
      <w:pPr>
        <w:ind w:firstLine="540"/>
        <w:jc w:val="both"/>
        <w:rPr>
          <w:sz w:val="28"/>
          <w:szCs w:val="28"/>
        </w:rPr>
      </w:pPr>
    </w:p>
    <w:p w:rsidR="009F6E65" w:rsidRPr="007C5111" w:rsidRDefault="009F6E65" w:rsidP="009F6E65">
      <w:pPr>
        <w:ind w:firstLine="540"/>
        <w:jc w:val="both"/>
        <w:rPr>
          <w:sz w:val="28"/>
          <w:szCs w:val="28"/>
        </w:rPr>
      </w:pPr>
    </w:p>
    <w:p w:rsidR="009F6E65" w:rsidRPr="007C5111" w:rsidRDefault="009F6E65" w:rsidP="009F6E65">
      <w:pPr>
        <w:ind w:firstLine="540"/>
        <w:jc w:val="both"/>
        <w:rPr>
          <w:sz w:val="28"/>
          <w:szCs w:val="28"/>
        </w:rPr>
      </w:pPr>
    </w:p>
    <w:p w:rsidR="009F6E65" w:rsidRPr="007C5111" w:rsidRDefault="009F6E65" w:rsidP="009F6E6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9F6E65" w:rsidRDefault="009F6E65" w:rsidP="009F6E65">
      <w:pPr>
        <w:ind w:firstLine="540"/>
        <w:jc w:val="both"/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6FA" w:rsidRDefault="001C26FA">
      <w:r>
        <w:separator/>
      </w:r>
    </w:p>
  </w:endnote>
  <w:endnote w:type="continuationSeparator" w:id="0">
    <w:p w:rsidR="001C26FA" w:rsidRDefault="001C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6FA" w:rsidRDefault="001C26FA">
      <w:r>
        <w:separator/>
      </w:r>
    </w:p>
  </w:footnote>
  <w:footnote w:type="continuationSeparator" w:id="0">
    <w:p w:rsidR="001C26FA" w:rsidRDefault="001C2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26F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E65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6E6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6E6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6E6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6E65"/>
    <w:rPr>
      <w:b/>
      <w:sz w:val="28"/>
      <w:lang w:val="uk-UA"/>
    </w:rPr>
  </w:style>
  <w:style w:type="paragraph" w:styleId="ab">
    <w:name w:val="Normal (Web)"/>
    <w:basedOn w:val="a"/>
    <w:rsid w:val="009F6E65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9F6E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35981-E2E9-4B05-A99D-6D44F5EC6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2023-07-10T11:11:00Z</dcterms:modified>
</cp:coreProperties>
</file>