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05F35" w:rsidRPr="007C5111" w:rsidRDefault="00405F35" w:rsidP="00405F3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05F35" w:rsidRPr="007C5111" w:rsidRDefault="00405F35" w:rsidP="00405F35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05F35" w:rsidRPr="007C5111" w:rsidRDefault="00405F35" w:rsidP="00405F3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05F35" w:rsidRPr="007C5111" w:rsidRDefault="00405F35" w:rsidP="00405F3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05F35" w:rsidRPr="007C5111" w:rsidRDefault="00405F35" w:rsidP="00405F35">
      <w:pPr>
        <w:widowControl w:val="0"/>
        <w:ind w:firstLine="540"/>
        <w:jc w:val="center"/>
        <w:rPr>
          <w:sz w:val="28"/>
          <w:szCs w:val="28"/>
        </w:rPr>
      </w:pPr>
    </w:p>
    <w:p w:rsidR="00405F35" w:rsidRPr="007C5111" w:rsidRDefault="00405F35" w:rsidP="00405F3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05F35" w:rsidRPr="007C5111" w:rsidRDefault="00405F35" w:rsidP="00405F3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05F35" w:rsidRPr="007C5111" w:rsidRDefault="00405F35" w:rsidP="00405F35">
      <w:pPr>
        <w:widowControl w:val="0"/>
        <w:ind w:firstLine="540"/>
        <w:jc w:val="both"/>
        <w:rPr>
          <w:sz w:val="28"/>
          <w:szCs w:val="28"/>
        </w:rPr>
      </w:pPr>
    </w:p>
    <w:p w:rsidR="00405F35" w:rsidRPr="007C5111" w:rsidRDefault="00405F35" w:rsidP="00405F3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№76</w:t>
      </w:r>
    </w:p>
    <w:p w:rsidR="00405F35" w:rsidRPr="007C5111" w:rsidRDefault="00405F35" w:rsidP="00405F3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405F35" w:rsidRPr="007C5111" w:rsidRDefault="00405F35" w:rsidP="00405F3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Мазур Роману Петровичу</w:t>
      </w:r>
    </w:p>
    <w:p w:rsidR="00405F35" w:rsidRPr="007C5111" w:rsidRDefault="00405F35" w:rsidP="00405F3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405F35" w:rsidRPr="007C5111" w:rsidRDefault="00405F35" w:rsidP="00405F3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Мазур Романа Петровича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405F35" w:rsidRPr="007C5111" w:rsidRDefault="00405F35" w:rsidP="00405F35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405F35" w:rsidRPr="007C5111" w:rsidRDefault="00405F35" w:rsidP="00405F3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47,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Мазур Роману Петровичу</w:t>
      </w:r>
      <w:r w:rsidRPr="007C5111">
        <w:rPr>
          <w:sz w:val="28"/>
          <w:szCs w:val="28"/>
        </w:rPr>
        <w:t>.</w:t>
      </w:r>
    </w:p>
    <w:p w:rsidR="00405F35" w:rsidRPr="007C5111" w:rsidRDefault="00405F35" w:rsidP="00405F3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Мазур Роману Петровичу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109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0993 га"/>
        </w:smartTagPr>
        <w:r w:rsidRPr="007C5111">
          <w:rPr>
            <w:sz w:val="28"/>
            <w:szCs w:val="28"/>
          </w:rPr>
          <w:t>0,</w:t>
        </w:r>
        <w:r w:rsidRPr="007C5111">
          <w:rPr>
            <w:sz w:val="28"/>
            <w:szCs w:val="28"/>
            <w:lang w:val="uk-UA"/>
          </w:rPr>
          <w:t>0993</w:t>
        </w:r>
        <w:r w:rsidRPr="007C5111">
          <w:rPr>
            <w:sz w:val="28"/>
            <w:szCs w:val="28"/>
          </w:rPr>
          <w:t xml:space="preserve">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47</w:t>
      </w:r>
      <w:r w:rsidRPr="007C5111">
        <w:rPr>
          <w:sz w:val="28"/>
          <w:szCs w:val="28"/>
        </w:rPr>
        <w:t>.</w:t>
      </w:r>
    </w:p>
    <w:p w:rsidR="00405F35" w:rsidRPr="007C5111" w:rsidRDefault="00405F35" w:rsidP="00405F3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Мазур Роману Петровичу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405F35" w:rsidRPr="007C5111" w:rsidRDefault="00405F35" w:rsidP="00405F3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Мазур Роману Петровичу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405F35" w:rsidRPr="007C5111" w:rsidRDefault="00405F35" w:rsidP="00405F3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405F35" w:rsidRPr="007C5111" w:rsidRDefault="00405F35" w:rsidP="00405F35">
      <w:pPr>
        <w:widowControl w:val="0"/>
        <w:ind w:firstLine="540"/>
        <w:jc w:val="both"/>
        <w:rPr>
          <w:sz w:val="28"/>
          <w:szCs w:val="28"/>
        </w:rPr>
      </w:pPr>
    </w:p>
    <w:p w:rsidR="00405F35" w:rsidRDefault="00405F35" w:rsidP="00405F35">
      <w:pPr>
        <w:widowControl w:val="0"/>
        <w:ind w:firstLine="540"/>
        <w:jc w:val="both"/>
        <w:rPr>
          <w:sz w:val="28"/>
          <w:szCs w:val="28"/>
        </w:rPr>
      </w:pPr>
    </w:p>
    <w:p w:rsidR="00405F35" w:rsidRPr="007C5111" w:rsidRDefault="00405F35" w:rsidP="00405F35">
      <w:pPr>
        <w:widowControl w:val="0"/>
        <w:ind w:firstLine="540"/>
        <w:jc w:val="both"/>
        <w:rPr>
          <w:sz w:val="28"/>
          <w:szCs w:val="28"/>
        </w:rPr>
      </w:pPr>
    </w:p>
    <w:p w:rsidR="00405F35" w:rsidRPr="007C5111" w:rsidRDefault="00405F35" w:rsidP="00405F3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6BA" w:rsidRDefault="00F526BA">
      <w:r>
        <w:separator/>
      </w:r>
    </w:p>
  </w:endnote>
  <w:endnote w:type="continuationSeparator" w:id="0">
    <w:p w:rsidR="00F526BA" w:rsidRDefault="00F5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6BA" w:rsidRDefault="00F526BA">
      <w:r>
        <w:separator/>
      </w:r>
    </w:p>
  </w:footnote>
  <w:footnote w:type="continuationSeparator" w:id="0">
    <w:p w:rsidR="00F526BA" w:rsidRDefault="00F52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F3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26BA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05F3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05F3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05F3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05F35"/>
    <w:rPr>
      <w:b/>
      <w:sz w:val="28"/>
      <w:lang w:val="uk-UA"/>
    </w:rPr>
  </w:style>
  <w:style w:type="paragraph" w:styleId="ab">
    <w:name w:val="Normal (Web)"/>
    <w:basedOn w:val="a"/>
    <w:rsid w:val="00405F35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405F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ED871-E661-4856-A976-C2FF90860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1060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2023-07-10T11:20:00Z</dcterms:modified>
</cp:coreProperties>
</file>