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637D4" w:rsidRPr="007C5111" w:rsidRDefault="008637D4" w:rsidP="008637D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8637D4" w:rsidRPr="007C5111" w:rsidRDefault="008637D4" w:rsidP="008637D4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8637D4" w:rsidRPr="007C5111" w:rsidRDefault="008637D4" w:rsidP="008637D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8637D4" w:rsidRPr="007C5111" w:rsidRDefault="008637D4" w:rsidP="008637D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8637D4" w:rsidRPr="007C5111" w:rsidRDefault="008637D4" w:rsidP="008637D4">
      <w:pPr>
        <w:widowControl w:val="0"/>
        <w:ind w:firstLine="540"/>
        <w:jc w:val="center"/>
        <w:rPr>
          <w:sz w:val="28"/>
          <w:szCs w:val="28"/>
        </w:rPr>
      </w:pPr>
    </w:p>
    <w:p w:rsidR="008637D4" w:rsidRPr="007C5111" w:rsidRDefault="008637D4" w:rsidP="008637D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8637D4" w:rsidRPr="007C5111" w:rsidRDefault="008637D4" w:rsidP="008637D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№77</w:t>
      </w: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Ширій Юрію Ігоровичу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Ширій Юрію Ігоровичу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81,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Ширій Юрію Ігоровичу</w:t>
      </w:r>
      <w:r w:rsidRPr="007C5111">
        <w:rPr>
          <w:sz w:val="28"/>
          <w:szCs w:val="28"/>
        </w:rPr>
        <w:t>.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Ширій Юрію Ігоровичу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166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993 га"/>
        </w:smartTagPr>
        <w:r w:rsidRPr="007C5111">
          <w:rPr>
            <w:sz w:val="28"/>
            <w:szCs w:val="28"/>
          </w:rPr>
          <w:t>0,</w:t>
        </w:r>
        <w:r w:rsidRPr="007C5111">
          <w:rPr>
            <w:sz w:val="28"/>
            <w:szCs w:val="28"/>
            <w:lang w:val="uk-UA"/>
          </w:rPr>
          <w:t>0993</w:t>
        </w:r>
        <w:r w:rsidRPr="007C5111">
          <w:rPr>
            <w:sz w:val="28"/>
            <w:szCs w:val="28"/>
          </w:rPr>
          <w:t xml:space="preserve">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81</w:t>
      </w:r>
      <w:r w:rsidRPr="007C5111">
        <w:rPr>
          <w:sz w:val="28"/>
          <w:szCs w:val="28"/>
        </w:rPr>
        <w:t>.</w:t>
      </w:r>
    </w:p>
    <w:p w:rsidR="008637D4" w:rsidRPr="007C5111" w:rsidRDefault="008637D4" w:rsidP="008637D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Ширій Юрію Ігоровичу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Ширій Юрію Ігоровичу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8637D4" w:rsidRDefault="008637D4" w:rsidP="008637D4">
      <w:pPr>
        <w:widowControl w:val="0"/>
        <w:ind w:firstLine="540"/>
        <w:jc w:val="both"/>
        <w:rPr>
          <w:sz w:val="28"/>
          <w:szCs w:val="28"/>
        </w:rPr>
      </w:pP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</w:p>
    <w:p w:rsidR="008637D4" w:rsidRPr="007C5111" w:rsidRDefault="008637D4" w:rsidP="008637D4">
      <w:pPr>
        <w:widowControl w:val="0"/>
        <w:ind w:firstLine="540"/>
        <w:jc w:val="both"/>
        <w:rPr>
          <w:sz w:val="28"/>
          <w:szCs w:val="28"/>
        </w:rPr>
      </w:pPr>
    </w:p>
    <w:p w:rsidR="008637D4" w:rsidRPr="007C5111" w:rsidRDefault="008637D4" w:rsidP="008637D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611" w:rsidRDefault="00FD7611">
      <w:r>
        <w:separator/>
      </w:r>
    </w:p>
  </w:endnote>
  <w:endnote w:type="continuationSeparator" w:id="0">
    <w:p w:rsidR="00FD7611" w:rsidRDefault="00FD7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611" w:rsidRDefault="00FD7611">
      <w:r>
        <w:separator/>
      </w:r>
    </w:p>
  </w:footnote>
  <w:footnote w:type="continuationSeparator" w:id="0">
    <w:p w:rsidR="00FD7611" w:rsidRDefault="00FD7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37D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D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637D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637D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637D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637D4"/>
    <w:rPr>
      <w:b/>
      <w:sz w:val="28"/>
      <w:lang w:val="uk-UA"/>
    </w:rPr>
  </w:style>
  <w:style w:type="paragraph" w:styleId="ab">
    <w:name w:val="Normal (Web)"/>
    <w:basedOn w:val="a"/>
    <w:rsid w:val="008637D4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8637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065E-701C-4ADD-9135-E5F455104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1054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2023-07-10T11:21:00Z</dcterms:modified>
</cp:coreProperties>
</file>