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C26F76" w:rsidRPr="007C5111" w:rsidRDefault="00C26F76" w:rsidP="00C26F7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C26F76" w:rsidRPr="007C5111" w:rsidRDefault="00C26F76" w:rsidP="00C26F7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C26F76" w:rsidRPr="007C5111" w:rsidRDefault="00C26F76" w:rsidP="00C26F7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C26F76" w:rsidRPr="007C5111" w:rsidRDefault="00C26F76" w:rsidP="00C26F7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C26F76" w:rsidRPr="007C5111" w:rsidRDefault="00C26F76" w:rsidP="00C26F76">
      <w:pPr>
        <w:widowControl w:val="0"/>
        <w:ind w:firstLine="540"/>
        <w:jc w:val="center"/>
        <w:rPr>
          <w:sz w:val="28"/>
          <w:szCs w:val="28"/>
        </w:rPr>
      </w:pPr>
    </w:p>
    <w:p w:rsidR="00C26F76" w:rsidRPr="007C5111" w:rsidRDefault="00C26F76" w:rsidP="00C26F7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C26F76" w:rsidRPr="007C5111" w:rsidRDefault="00C26F76" w:rsidP="00C26F7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№78</w:t>
      </w: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Хом’яку Олегу Ярославовичу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Хом’яка Олега Ярославовича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119,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Хом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яку Олегу Ярославовичу</w:t>
      </w:r>
      <w:r w:rsidRPr="007C5111">
        <w:rPr>
          <w:sz w:val="28"/>
          <w:szCs w:val="28"/>
        </w:rPr>
        <w:t>.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Хом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яку Олегу Ярославовичу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5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093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Ситихівська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119</w:t>
      </w:r>
      <w:r w:rsidRPr="007C5111">
        <w:rPr>
          <w:sz w:val="28"/>
          <w:szCs w:val="28"/>
        </w:rPr>
        <w:t>.</w:t>
      </w:r>
    </w:p>
    <w:p w:rsidR="00C26F76" w:rsidRPr="007C5111" w:rsidRDefault="00C26F76" w:rsidP="00C26F76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Хом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’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яку Олегу Ярославовичу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Хом’яку Олегу Ярославовичу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</w:p>
    <w:p w:rsidR="00C26F76" w:rsidRPr="007C5111" w:rsidRDefault="00C26F76" w:rsidP="00C26F76">
      <w:pPr>
        <w:widowControl w:val="0"/>
        <w:ind w:firstLine="540"/>
        <w:jc w:val="both"/>
        <w:rPr>
          <w:sz w:val="28"/>
          <w:szCs w:val="28"/>
        </w:rPr>
      </w:pPr>
    </w:p>
    <w:p w:rsidR="00C26F76" w:rsidRPr="007C5111" w:rsidRDefault="00C26F76" w:rsidP="00C26F7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8A1" w:rsidRDefault="003858A1">
      <w:r>
        <w:separator/>
      </w:r>
    </w:p>
  </w:endnote>
  <w:endnote w:type="continuationSeparator" w:id="0">
    <w:p w:rsidR="003858A1" w:rsidRDefault="00385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8A1" w:rsidRDefault="003858A1">
      <w:r>
        <w:separator/>
      </w:r>
    </w:p>
  </w:footnote>
  <w:footnote w:type="continuationSeparator" w:id="0">
    <w:p w:rsidR="003858A1" w:rsidRDefault="00385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58A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26F7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C26F7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C26F7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C26F7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C26F76"/>
    <w:rPr>
      <w:b/>
      <w:sz w:val="28"/>
      <w:lang w:val="uk-UA"/>
    </w:rPr>
  </w:style>
  <w:style w:type="paragraph" w:styleId="ab">
    <w:name w:val="Normal (Web)"/>
    <w:basedOn w:val="a"/>
    <w:rsid w:val="00C26F76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C26F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7F9EF-E15C-40EA-8123-81F6C649F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1077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2023-07-10T11:23:00Z</dcterms:modified>
</cp:coreProperties>
</file>