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C0DE5" w:rsidRPr="007C5111" w:rsidRDefault="007C0DE5" w:rsidP="007C0DE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7C0DE5" w:rsidRPr="007C5111" w:rsidRDefault="007C0DE5" w:rsidP="007C0DE5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7C0DE5" w:rsidRPr="007C5111" w:rsidRDefault="007C0DE5" w:rsidP="007C0DE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7C0DE5" w:rsidRPr="007C5111" w:rsidRDefault="007C0DE5" w:rsidP="007C0DE5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7C0DE5" w:rsidRPr="007C5111" w:rsidRDefault="007C0DE5" w:rsidP="007C0DE5">
      <w:pPr>
        <w:widowControl w:val="0"/>
        <w:ind w:firstLine="540"/>
        <w:jc w:val="center"/>
        <w:rPr>
          <w:sz w:val="28"/>
          <w:szCs w:val="28"/>
        </w:rPr>
      </w:pPr>
    </w:p>
    <w:p w:rsidR="007C0DE5" w:rsidRPr="007C5111" w:rsidRDefault="007C0DE5" w:rsidP="007C0DE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7C0DE5" w:rsidRPr="007C5111" w:rsidRDefault="007C0DE5" w:rsidP="007C0DE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C0DE5" w:rsidRPr="007C5111" w:rsidRDefault="007C0DE5" w:rsidP="007C0DE5">
      <w:pPr>
        <w:widowControl w:val="0"/>
        <w:ind w:firstLine="540"/>
        <w:jc w:val="both"/>
        <w:rPr>
          <w:sz w:val="28"/>
          <w:szCs w:val="28"/>
        </w:rPr>
      </w:pPr>
    </w:p>
    <w:p w:rsidR="007C0DE5" w:rsidRPr="007C5111" w:rsidRDefault="007C0DE5" w:rsidP="007C0DE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№79</w:t>
      </w:r>
    </w:p>
    <w:p w:rsidR="007C0DE5" w:rsidRPr="007C5111" w:rsidRDefault="007C0DE5" w:rsidP="007C0DE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7C0DE5" w:rsidRPr="007C5111" w:rsidRDefault="007C0DE5" w:rsidP="007C0DE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Тушніцькому Ігорю Володимировичу</w:t>
      </w:r>
    </w:p>
    <w:p w:rsidR="007C0DE5" w:rsidRPr="007C5111" w:rsidRDefault="007C0DE5" w:rsidP="007C0DE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7C0DE5" w:rsidRPr="007C5111" w:rsidRDefault="007C0DE5" w:rsidP="007C0DE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Тушніцького Ігоря Володимировича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7C0DE5" w:rsidRPr="007C5111" w:rsidRDefault="007C0DE5" w:rsidP="007C0DE5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7C0DE5" w:rsidRPr="007C5111" w:rsidRDefault="007C0DE5" w:rsidP="007C0DE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131,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Тушніцькому Ігорю Володимировичу</w:t>
      </w:r>
      <w:r w:rsidRPr="007C5111">
        <w:rPr>
          <w:sz w:val="28"/>
          <w:szCs w:val="28"/>
        </w:rPr>
        <w:t>.</w:t>
      </w:r>
    </w:p>
    <w:p w:rsidR="007C0DE5" w:rsidRPr="007C5111" w:rsidRDefault="007C0DE5" w:rsidP="007C0DE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Тушніцькому Ігорю Володимировичу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133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1000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131</w:t>
      </w:r>
      <w:r w:rsidRPr="007C5111">
        <w:rPr>
          <w:sz w:val="28"/>
          <w:szCs w:val="28"/>
        </w:rPr>
        <w:t>.</w:t>
      </w:r>
    </w:p>
    <w:p w:rsidR="007C0DE5" w:rsidRPr="007C5111" w:rsidRDefault="007C0DE5" w:rsidP="007C0DE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Тушніцькому Ігорю Володимировичу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7C0DE5" w:rsidRPr="007C5111" w:rsidRDefault="007C0DE5" w:rsidP="007C0DE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Тушніцькому Ігорю Володимировичу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7C0DE5" w:rsidRPr="007C5111" w:rsidRDefault="007C0DE5" w:rsidP="007C0DE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7C0DE5" w:rsidRPr="007C5111" w:rsidRDefault="007C0DE5" w:rsidP="007C0DE5">
      <w:pPr>
        <w:widowControl w:val="0"/>
        <w:ind w:firstLine="540"/>
        <w:jc w:val="both"/>
        <w:rPr>
          <w:sz w:val="28"/>
          <w:szCs w:val="28"/>
        </w:rPr>
      </w:pPr>
    </w:p>
    <w:p w:rsidR="007C0DE5" w:rsidRPr="007C5111" w:rsidRDefault="007C0DE5" w:rsidP="007C0DE5">
      <w:pPr>
        <w:widowControl w:val="0"/>
        <w:ind w:firstLine="540"/>
        <w:jc w:val="both"/>
        <w:rPr>
          <w:sz w:val="28"/>
          <w:szCs w:val="28"/>
        </w:rPr>
      </w:pPr>
    </w:p>
    <w:p w:rsidR="007C0DE5" w:rsidRPr="007C5111" w:rsidRDefault="007C0DE5" w:rsidP="007C0DE5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251" w:rsidRDefault="00BB4251">
      <w:r>
        <w:separator/>
      </w:r>
    </w:p>
  </w:endnote>
  <w:endnote w:type="continuationSeparator" w:id="0">
    <w:p w:rsidR="00BB4251" w:rsidRDefault="00BB4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251" w:rsidRDefault="00BB4251">
      <w:r>
        <w:separator/>
      </w:r>
    </w:p>
  </w:footnote>
  <w:footnote w:type="continuationSeparator" w:id="0">
    <w:p w:rsidR="00BB4251" w:rsidRDefault="00BB4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C0DE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B425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C0DE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C0DE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C0DE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C0DE5"/>
    <w:rPr>
      <w:b/>
      <w:sz w:val="28"/>
      <w:lang w:val="uk-UA"/>
    </w:rPr>
  </w:style>
  <w:style w:type="paragraph" w:styleId="ab">
    <w:name w:val="Normal (Web)"/>
    <w:basedOn w:val="a"/>
    <w:rsid w:val="007C0DE5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7C0D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D1DB2-3DB5-4C90-9AA3-CA346FD91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2023-07-10T11:24:00Z</dcterms:modified>
</cp:coreProperties>
</file>