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B4A1C" w:rsidRPr="007C5111" w:rsidRDefault="009B4A1C" w:rsidP="009B4A1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9B4A1C" w:rsidRPr="007C5111" w:rsidRDefault="009B4A1C" w:rsidP="009B4A1C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9B4A1C" w:rsidRPr="007C5111" w:rsidRDefault="009B4A1C" w:rsidP="009B4A1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9B4A1C" w:rsidRPr="007C5111" w:rsidRDefault="009B4A1C" w:rsidP="009B4A1C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9B4A1C" w:rsidRPr="007C5111" w:rsidRDefault="009B4A1C" w:rsidP="009B4A1C">
      <w:pPr>
        <w:widowControl w:val="0"/>
        <w:ind w:firstLine="540"/>
        <w:jc w:val="center"/>
        <w:rPr>
          <w:sz w:val="28"/>
          <w:szCs w:val="28"/>
        </w:rPr>
      </w:pPr>
    </w:p>
    <w:p w:rsidR="009B4A1C" w:rsidRPr="007C5111" w:rsidRDefault="009B4A1C" w:rsidP="009B4A1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9B4A1C" w:rsidRPr="007C5111" w:rsidRDefault="009B4A1C" w:rsidP="009B4A1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B4A1C" w:rsidRPr="007C5111" w:rsidRDefault="009B4A1C" w:rsidP="009B4A1C">
      <w:pPr>
        <w:widowControl w:val="0"/>
        <w:ind w:firstLine="540"/>
        <w:jc w:val="both"/>
        <w:rPr>
          <w:sz w:val="28"/>
          <w:szCs w:val="28"/>
        </w:rPr>
      </w:pPr>
    </w:p>
    <w:p w:rsidR="009B4A1C" w:rsidRPr="007C5111" w:rsidRDefault="009B4A1C" w:rsidP="009B4A1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№80</w:t>
      </w:r>
    </w:p>
    <w:p w:rsidR="009B4A1C" w:rsidRPr="007C5111" w:rsidRDefault="009B4A1C" w:rsidP="009B4A1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9B4A1C" w:rsidRPr="007C5111" w:rsidRDefault="009B4A1C" w:rsidP="009B4A1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Кістів Ігорю Степановичу</w:t>
      </w:r>
    </w:p>
    <w:p w:rsidR="009B4A1C" w:rsidRPr="007C5111" w:rsidRDefault="009B4A1C" w:rsidP="009B4A1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9B4A1C" w:rsidRPr="007C5111" w:rsidRDefault="009B4A1C" w:rsidP="009B4A1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Кістів Ігоря Степановича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9B4A1C" w:rsidRPr="007C5111" w:rsidRDefault="009B4A1C" w:rsidP="009B4A1C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9B4A1C" w:rsidRPr="007C5111" w:rsidRDefault="009B4A1C" w:rsidP="009B4A1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151,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Кістів Ігорю Степановичу</w:t>
      </w:r>
      <w:r w:rsidRPr="007C5111">
        <w:rPr>
          <w:sz w:val="28"/>
          <w:szCs w:val="28"/>
        </w:rPr>
        <w:t>.</w:t>
      </w:r>
    </w:p>
    <w:p w:rsidR="009B4A1C" w:rsidRPr="007C5111" w:rsidRDefault="009B4A1C" w:rsidP="009B4A1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Кістів Ігорю Степановичу</w:t>
      </w:r>
      <w:r w:rsidRPr="007C5111">
        <w:rPr>
          <w:sz w:val="28"/>
          <w:szCs w:val="28"/>
        </w:rPr>
        <w:t xml:space="preserve"> 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139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151</w:t>
      </w:r>
      <w:r w:rsidRPr="007C5111">
        <w:rPr>
          <w:sz w:val="28"/>
          <w:szCs w:val="28"/>
        </w:rPr>
        <w:t>.</w:t>
      </w:r>
    </w:p>
    <w:p w:rsidR="009B4A1C" w:rsidRPr="007C5111" w:rsidRDefault="009B4A1C" w:rsidP="009B4A1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Кістів Ігорю Степановичу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9B4A1C" w:rsidRPr="007C5111" w:rsidRDefault="009B4A1C" w:rsidP="009B4A1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Кістів Ігорю Степановичу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9B4A1C" w:rsidRPr="007C5111" w:rsidRDefault="009B4A1C" w:rsidP="009B4A1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9B4A1C" w:rsidRPr="007C5111" w:rsidRDefault="009B4A1C" w:rsidP="009B4A1C">
      <w:pPr>
        <w:widowControl w:val="0"/>
        <w:ind w:firstLine="540"/>
        <w:jc w:val="both"/>
        <w:rPr>
          <w:sz w:val="28"/>
          <w:szCs w:val="28"/>
        </w:rPr>
      </w:pPr>
    </w:p>
    <w:p w:rsidR="009B4A1C" w:rsidRPr="007C5111" w:rsidRDefault="009B4A1C" w:rsidP="009B4A1C">
      <w:pPr>
        <w:widowControl w:val="0"/>
        <w:ind w:firstLine="540"/>
        <w:jc w:val="both"/>
        <w:rPr>
          <w:sz w:val="28"/>
          <w:szCs w:val="28"/>
        </w:rPr>
      </w:pPr>
    </w:p>
    <w:p w:rsidR="009B4A1C" w:rsidRPr="007C5111" w:rsidRDefault="009B4A1C" w:rsidP="009B4A1C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447" w:rsidRDefault="00CE6447">
      <w:r>
        <w:separator/>
      </w:r>
    </w:p>
  </w:endnote>
  <w:endnote w:type="continuationSeparator" w:id="0">
    <w:p w:rsidR="00CE6447" w:rsidRDefault="00CE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447" w:rsidRDefault="00CE6447">
      <w:r>
        <w:separator/>
      </w:r>
    </w:p>
  </w:footnote>
  <w:footnote w:type="continuationSeparator" w:id="0">
    <w:p w:rsidR="00CE6447" w:rsidRDefault="00CE6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A1C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447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B4A1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B4A1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B4A1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B4A1C"/>
    <w:rPr>
      <w:b/>
      <w:sz w:val="28"/>
      <w:lang w:val="uk-UA"/>
    </w:rPr>
  </w:style>
  <w:style w:type="paragraph" w:styleId="ab">
    <w:name w:val="Normal (Web)"/>
    <w:basedOn w:val="a"/>
    <w:rsid w:val="009B4A1C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9B4A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2C3FE-E298-459F-A045-756BB8F58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2023-07-10T11:26:00Z</dcterms:modified>
</cp:coreProperties>
</file>