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74636" w:rsidRPr="007C5111" w:rsidRDefault="00574636" w:rsidP="0057463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574636" w:rsidRPr="007C5111" w:rsidRDefault="00574636" w:rsidP="00574636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574636" w:rsidRPr="007C5111" w:rsidRDefault="00574636" w:rsidP="0057463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574636" w:rsidRPr="007C5111" w:rsidRDefault="00574636" w:rsidP="005746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574636" w:rsidRPr="007C5111" w:rsidRDefault="00574636" w:rsidP="00574636">
      <w:pPr>
        <w:widowControl w:val="0"/>
        <w:ind w:firstLine="540"/>
        <w:jc w:val="center"/>
        <w:rPr>
          <w:sz w:val="28"/>
          <w:szCs w:val="28"/>
        </w:rPr>
      </w:pPr>
    </w:p>
    <w:p w:rsidR="00574636" w:rsidRPr="007C5111" w:rsidRDefault="00574636" w:rsidP="005746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574636" w:rsidRPr="007C5111" w:rsidRDefault="00574636" w:rsidP="005746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574636" w:rsidRPr="007C5111" w:rsidRDefault="00574636" w:rsidP="00574636">
      <w:pPr>
        <w:widowControl w:val="0"/>
        <w:ind w:firstLine="540"/>
        <w:jc w:val="both"/>
        <w:rPr>
          <w:sz w:val="28"/>
          <w:szCs w:val="28"/>
        </w:rPr>
      </w:pPr>
    </w:p>
    <w:p w:rsidR="00574636" w:rsidRPr="007C5111" w:rsidRDefault="00574636" w:rsidP="0057463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№81</w:t>
      </w:r>
    </w:p>
    <w:p w:rsidR="00574636" w:rsidRPr="007C5111" w:rsidRDefault="00574636" w:rsidP="0057463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574636" w:rsidRPr="007C5111" w:rsidRDefault="00574636" w:rsidP="0057463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Гукасян Азату Усиковичу</w:t>
      </w:r>
    </w:p>
    <w:p w:rsidR="00574636" w:rsidRPr="007C5111" w:rsidRDefault="00574636" w:rsidP="0057463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574636" w:rsidRPr="007C5111" w:rsidRDefault="00574636" w:rsidP="0057463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Гукасян Азата Усиковича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574636" w:rsidRPr="007C5111" w:rsidRDefault="00574636" w:rsidP="00574636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574636" w:rsidRPr="007C5111" w:rsidRDefault="00574636" w:rsidP="0057463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154,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Гукасян Азату Усиковичу</w:t>
      </w:r>
      <w:r w:rsidRPr="007C5111">
        <w:rPr>
          <w:sz w:val="28"/>
          <w:szCs w:val="28"/>
        </w:rPr>
        <w:t>.</w:t>
      </w:r>
    </w:p>
    <w:p w:rsidR="00574636" w:rsidRPr="007C5111" w:rsidRDefault="00574636" w:rsidP="0057463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Гукасян Азату Усиковичу</w:t>
      </w:r>
      <w:r w:rsidRPr="007C5111">
        <w:rPr>
          <w:sz w:val="28"/>
          <w:szCs w:val="28"/>
        </w:rPr>
        <w:t xml:space="preserve"> 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165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0996</w:t>
      </w:r>
      <w:r w:rsidRPr="007C5111">
        <w:rPr>
          <w:sz w:val="28"/>
          <w:szCs w:val="28"/>
        </w:rPr>
        <w:t xml:space="preserve">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154</w:t>
      </w:r>
      <w:r w:rsidRPr="007C5111">
        <w:rPr>
          <w:sz w:val="28"/>
          <w:szCs w:val="28"/>
        </w:rPr>
        <w:t>.</w:t>
      </w:r>
    </w:p>
    <w:p w:rsidR="00574636" w:rsidRPr="007C5111" w:rsidRDefault="00574636" w:rsidP="0057463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Гукасян Азату Усиковичу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574636" w:rsidRPr="007C5111" w:rsidRDefault="00574636" w:rsidP="0057463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Гукасян Азату Усиковичу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574636" w:rsidRPr="007C5111" w:rsidRDefault="00574636" w:rsidP="0057463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574636" w:rsidRPr="007C5111" w:rsidRDefault="00574636" w:rsidP="00574636">
      <w:pPr>
        <w:widowControl w:val="0"/>
        <w:ind w:firstLine="540"/>
        <w:jc w:val="both"/>
        <w:rPr>
          <w:sz w:val="28"/>
          <w:szCs w:val="28"/>
        </w:rPr>
      </w:pPr>
    </w:p>
    <w:p w:rsidR="00574636" w:rsidRPr="007C5111" w:rsidRDefault="00574636" w:rsidP="00574636">
      <w:pPr>
        <w:widowControl w:val="0"/>
        <w:ind w:firstLine="540"/>
        <w:jc w:val="both"/>
        <w:rPr>
          <w:sz w:val="28"/>
          <w:szCs w:val="28"/>
        </w:rPr>
      </w:pPr>
    </w:p>
    <w:p w:rsidR="00574636" w:rsidRPr="007C5111" w:rsidRDefault="00574636" w:rsidP="005746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574636" w:rsidRPr="007C5111" w:rsidRDefault="00574636" w:rsidP="00574636">
      <w:pPr>
        <w:widowControl w:val="0"/>
        <w:ind w:firstLine="540"/>
        <w:jc w:val="both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896" w:rsidRDefault="00647896">
      <w:r>
        <w:separator/>
      </w:r>
    </w:p>
  </w:endnote>
  <w:endnote w:type="continuationSeparator" w:id="0">
    <w:p w:rsidR="00647896" w:rsidRDefault="00647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896" w:rsidRDefault="00647896">
      <w:r>
        <w:separator/>
      </w:r>
    </w:p>
  </w:footnote>
  <w:footnote w:type="continuationSeparator" w:id="0">
    <w:p w:rsidR="00647896" w:rsidRDefault="00647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4636"/>
    <w:rsid w:val="00575337"/>
    <w:rsid w:val="00582189"/>
    <w:rsid w:val="005D19D6"/>
    <w:rsid w:val="005D5923"/>
    <w:rsid w:val="00634E73"/>
    <w:rsid w:val="00647896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7463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7463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7463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74636"/>
    <w:rPr>
      <w:b/>
      <w:sz w:val="28"/>
      <w:lang w:val="uk-UA"/>
    </w:rPr>
  </w:style>
  <w:style w:type="paragraph" w:styleId="ab">
    <w:name w:val="Normal (Web)"/>
    <w:basedOn w:val="a"/>
    <w:rsid w:val="00574636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5746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7E368-A94C-4409-8EBE-E8F7DAB6B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1067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2023-07-10T11:27:00Z</dcterms:modified>
</cp:coreProperties>
</file>