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34496" w:rsidRPr="007C5111" w:rsidRDefault="00934496" w:rsidP="0093449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34496" w:rsidRPr="007C5111" w:rsidRDefault="00934496" w:rsidP="0093449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34496" w:rsidRPr="007C5111" w:rsidRDefault="00934496" w:rsidP="0093449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34496" w:rsidRPr="007C5111" w:rsidRDefault="00934496" w:rsidP="0093449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34496" w:rsidRPr="007C5111" w:rsidRDefault="00934496" w:rsidP="00934496">
      <w:pPr>
        <w:widowControl w:val="0"/>
        <w:ind w:firstLine="540"/>
        <w:jc w:val="center"/>
        <w:rPr>
          <w:sz w:val="28"/>
          <w:szCs w:val="28"/>
        </w:rPr>
      </w:pPr>
    </w:p>
    <w:p w:rsidR="00934496" w:rsidRPr="007C5111" w:rsidRDefault="00934496" w:rsidP="0093449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34496" w:rsidRPr="007C5111" w:rsidRDefault="00934496" w:rsidP="0093449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34496" w:rsidRPr="007C5111" w:rsidRDefault="00934496" w:rsidP="00934496">
      <w:pPr>
        <w:widowControl w:val="0"/>
        <w:ind w:firstLine="540"/>
        <w:jc w:val="both"/>
        <w:rPr>
          <w:sz w:val="28"/>
          <w:szCs w:val="28"/>
        </w:rPr>
      </w:pPr>
    </w:p>
    <w:p w:rsidR="00934496" w:rsidRPr="007C5111" w:rsidRDefault="00934496" w:rsidP="0093449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№82</w:t>
      </w:r>
    </w:p>
    <w:p w:rsidR="00934496" w:rsidRPr="007C5111" w:rsidRDefault="00934496" w:rsidP="0093449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34496" w:rsidRPr="007C5111" w:rsidRDefault="00934496" w:rsidP="0093449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Петренко Галині Богданівні</w:t>
      </w:r>
    </w:p>
    <w:p w:rsidR="00934496" w:rsidRPr="007C5111" w:rsidRDefault="00934496" w:rsidP="0093449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934496" w:rsidRPr="007C5111" w:rsidRDefault="00934496" w:rsidP="0093449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Петренко Галини Богданівни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934496" w:rsidRPr="007C5111" w:rsidRDefault="00934496" w:rsidP="00934496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934496" w:rsidRPr="007C5111" w:rsidRDefault="00934496" w:rsidP="0093449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156,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Петренко Галині Богданівні</w:t>
      </w:r>
      <w:r w:rsidRPr="007C5111">
        <w:rPr>
          <w:sz w:val="28"/>
          <w:szCs w:val="28"/>
        </w:rPr>
        <w:t>.</w:t>
      </w:r>
    </w:p>
    <w:p w:rsidR="00934496" w:rsidRPr="007C5111" w:rsidRDefault="00934496" w:rsidP="0093449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Петренко Галині Богданівні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178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0996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156</w:t>
      </w:r>
      <w:r w:rsidRPr="007C5111">
        <w:rPr>
          <w:sz w:val="28"/>
          <w:szCs w:val="28"/>
        </w:rPr>
        <w:t>.</w:t>
      </w:r>
    </w:p>
    <w:p w:rsidR="00934496" w:rsidRPr="007C5111" w:rsidRDefault="00934496" w:rsidP="0093449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Петренко Галині Богданівні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934496" w:rsidRPr="007C5111" w:rsidRDefault="00934496" w:rsidP="0093449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Петренко Галині Богданівні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934496" w:rsidRPr="007C5111" w:rsidRDefault="00934496" w:rsidP="0093449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934496" w:rsidRPr="007C5111" w:rsidRDefault="00934496" w:rsidP="00934496">
      <w:pPr>
        <w:widowControl w:val="0"/>
        <w:ind w:firstLine="540"/>
        <w:jc w:val="both"/>
        <w:rPr>
          <w:sz w:val="28"/>
          <w:szCs w:val="28"/>
        </w:rPr>
      </w:pPr>
    </w:p>
    <w:p w:rsidR="00934496" w:rsidRPr="007C5111" w:rsidRDefault="00934496" w:rsidP="00934496">
      <w:pPr>
        <w:widowControl w:val="0"/>
        <w:ind w:firstLine="540"/>
        <w:jc w:val="both"/>
        <w:rPr>
          <w:sz w:val="28"/>
          <w:szCs w:val="28"/>
        </w:rPr>
      </w:pPr>
    </w:p>
    <w:p w:rsidR="00934496" w:rsidRPr="007C5111" w:rsidRDefault="00934496" w:rsidP="0093449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183" w:rsidRDefault="00F86183">
      <w:r>
        <w:separator/>
      </w:r>
    </w:p>
  </w:endnote>
  <w:endnote w:type="continuationSeparator" w:id="0">
    <w:p w:rsidR="00F86183" w:rsidRDefault="00F8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183" w:rsidRDefault="00F86183">
      <w:r>
        <w:separator/>
      </w:r>
    </w:p>
  </w:footnote>
  <w:footnote w:type="continuationSeparator" w:id="0">
    <w:p w:rsidR="00F86183" w:rsidRDefault="00F86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4496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3449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3449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3449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34496"/>
    <w:rPr>
      <w:b/>
      <w:sz w:val="28"/>
      <w:lang w:val="uk-UA"/>
    </w:rPr>
  </w:style>
  <w:style w:type="paragraph" w:styleId="ab">
    <w:name w:val="Normal (Web)"/>
    <w:basedOn w:val="a"/>
    <w:rsid w:val="00934496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9344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CDECA-E00D-4C5C-AF7D-2C689311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2023-07-10T11:29:00Z</dcterms:modified>
</cp:coreProperties>
</file>