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06B9F" w:rsidRPr="007C5111" w:rsidRDefault="00E06B9F" w:rsidP="00E06B9F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E06B9F" w:rsidRPr="007C5111" w:rsidRDefault="00E06B9F" w:rsidP="00E06B9F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E06B9F" w:rsidRPr="007C5111" w:rsidRDefault="00E06B9F" w:rsidP="00E06B9F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E06B9F" w:rsidRPr="007C5111" w:rsidRDefault="00E06B9F" w:rsidP="00E06B9F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E06B9F" w:rsidRPr="007C5111" w:rsidRDefault="00E06B9F" w:rsidP="00E06B9F">
      <w:pPr>
        <w:widowControl w:val="0"/>
        <w:ind w:firstLine="540"/>
        <w:jc w:val="center"/>
        <w:rPr>
          <w:sz w:val="28"/>
          <w:szCs w:val="28"/>
        </w:rPr>
      </w:pPr>
    </w:p>
    <w:p w:rsidR="00E06B9F" w:rsidRPr="007C5111" w:rsidRDefault="00E06B9F" w:rsidP="00E06B9F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E06B9F" w:rsidRPr="007C5111" w:rsidRDefault="00E06B9F" w:rsidP="00E06B9F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06B9F" w:rsidRPr="007C5111" w:rsidRDefault="00E06B9F" w:rsidP="00E06B9F">
      <w:pPr>
        <w:widowControl w:val="0"/>
        <w:ind w:firstLine="540"/>
        <w:jc w:val="both"/>
        <w:rPr>
          <w:sz w:val="28"/>
          <w:szCs w:val="28"/>
        </w:rPr>
      </w:pPr>
    </w:p>
    <w:p w:rsidR="00E06B9F" w:rsidRPr="007C5111" w:rsidRDefault="00E06B9F" w:rsidP="00E06B9F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№83</w:t>
      </w:r>
    </w:p>
    <w:p w:rsidR="00E06B9F" w:rsidRPr="007C5111" w:rsidRDefault="00E06B9F" w:rsidP="00E06B9F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E06B9F" w:rsidRPr="007C5111" w:rsidRDefault="00E06B9F" w:rsidP="00E06B9F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 в с.Ситихів гр. Гаврушко Галині Григорівні</w:t>
      </w:r>
    </w:p>
    <w:p w:rsidR="00E06B9F" w:rsidRPr="007C5111" w:rsidRDefault="00E06B9F" w:rsidP="00E06B9F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E06B9F" w:rsidRPr="007C5111" w:rsidRDefault="00E06B9F" w:rsidP="00E06B9F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Гаврушко Галини Григорівни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E06B9F" w:rsidRPr="007C5111" w:rsidRDefault="00E06B9F" w:rsidP="00E06B9F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E06B9F" w:rsidRPr="007C5111" w:rsidRDefault="00E06B9F" w:rsidP="00E06B9F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Ситихівська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165,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Гаврушко Галині Григорівні</w:t>
      </w:r>
      <w:r w:rsidRPr="007C5111">
        <w:rPr>
          <w:sz w:val="28"/>
          <w:szCs w:val="28"/>
        </w:rPr>
        <w:t>.</w:t>
      </w:r>
    </w:p>
    <w:p w:rsidR="00E06B9F" w:rsidRPr="007C5111" w:rsidRDefault="00E06B9F" w:rsidP="00E06B9F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Гаврушко Галині Григорівні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8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167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0800</w:t>
      </w:r>
      <w:r w:rsidRPr="007C5111">
        <w:rPr>
          <w:sz w:val="28"/>
          <w:szCs w:val="28"/>
        </w:rPr>
        <w:t xml:space="preserve">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Ситихівська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165</w:t>
      </w:r>
      <w:r w:rsidRPr="007C5111">
        <w:rPr>
          <w:sz w:val="28"/>
          <w:szCs w:val="28"/>
        </w:rPr>
        <w:t>.</w:t>
      </w:r>
    </w:p>
    <w:p w:rsidR="00E06B9F" w:rsidRPr="007C5111" w:rsidRDefault="00E06B9F" w:rsidP="00E06B9F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Гаврушко Галині Григорівні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E06B9F" w:rsidRPr="007C5111" w:rsidRDefault="00E06B9F" w:rsidP="00E06B9F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Гаврушко Галині Григорівні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E06B9F" w:rsidRPr="007C5111" w:rsidRDefault="00E06B9F" w:rsidP="00E06B9F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E06B9F" w:rsidRPr="007C5111" w:rsidRDefault="00E06B9F" w:rsidP="00E06B9F">
      <w:pPr>
        <w:widowControl w:val="0"/>
        <w:ind w:firstLine="540"/>
        <w:jc w:val="both"/>
        <w:rPr>
          <w:sz w:val="28"/>
          <w:szCs w:val="28"/>
        </w:rPr>
      </w:pPr>
    </w:p>
    <w:p w:rsidR="00E06B9F" w:rsidRPr="007C5111" w:rsidRDefault="00E06B9F" w:rsidP="00E06B9F">
      <w:pPr>
        <w:widowControl w:val="0"/>
        <w:ind w:firstLine="540"/>
        <w:jc w:val="both"/>
        <w:rPr>
          <w:sz w:val="28"/>
          <w:szCs w:val="28"/>
        </w:rPr>
      </w:pPr>
    </w:p>
    <w:p w:rsidR="00E06B9F" w:rsidRPr="007C5111" w:rsidRDefault="00E06B9F" w:rsidP="00E06B9F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0FE" w:rsidRDefault="003720FE">
      <w:r>
        <w:separator/>
      </w:r>
    </w:p>
  </w:endnote>
  <w:endnote w:type="continuationSeparator" w:id="0">
    <w:p w:rsidR="003720FE" w:rsidRDefault="00372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0FE" w:rsidRDefault="003720FE">
      <w:r>
        <w:separator/>
      </w:r>
    </w:p>
  </w:footnote>
  <w:footnote w:type="continuationSeparator" w:id="0">
    <w:p w:rsidR="003720FE" w:rsidRDefault="003720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20F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06B9F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06B9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06B9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06B9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06B9F"/>
    <w:rPr>
      <w:b/>
      <w:sz w:val="28"/>
      <w:lang w:val="uk-UA"/>
    </w:rPr>
  </w:style>
  <w:style w:type="paragraph" w:styleId="ab">
    <w:name w:val="Normal (Web)"/>
    <w:basedOn w:val="a"/>
    <w:rsid w:val="00E06B9F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E06B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84E44-C846-4F8D-BFAD-8C4A13F33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1075</Words>
  <Characters>613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2023-07-10T11:30:00Z</dcterms:modified>
</cp:coreProperties>
</file>