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D25F5" w:rsidRPr="007C5111" w:rsidRDefault="008D25F5" w:rsidP="008D25F5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8D25F5" w:rsidRPr="007C5111" w:rsidRDefault="008D25F5" w:rsidP="008D25F5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8D25F5" w:rsidRPr="007C5111" w:rsidRDefault="008D25F5" w:rsidP="008D25F5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8D25F5" w:rsidRPr="007C5111" w:rsidRDefault="008D25F5" w:rsidP="008D25F5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8D25F5" w:rsidRPr="007C5111" w:rsidRDefault="008D25F5" w:rsidP="008D25F5">
      <w:pPr>
        <w:widowControl w:val="0"/>
        <w:ind w:firstLine="540"/>
        <w:jc w:val="center"/>
        <w:rPr>
          <w:sz w:val="28"/>
          <w:szCs w:val="28"/>
        </w:rPr>
      </w:pPr>
    </w:p>
    <w:p w:rsidR="008D25F5" w:rsidRPr="007C5111" w:rsidRDefault="008D25F5" w:rsidP="008D25F5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8D25F5" w:rsidRPr="007C5111" w:rsidRDefault="008D25F5" w:rsidP="008D25F5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8D25F5" w:rsidRPr="007C5111" w:rsidRDefault="008D25F5" w:rsidP="008D25F5">
      <w:pPr>
        <w:widowControl w:val="0"/>
        <w:ind w:firstLine="540"/>
        <w:jc w:val="both"/>
        <w:rPr>
          <w:sz w:val="28"/>
          <w:szCs w:val="28"/>
        </w:rPr>
      </w:pPr>
    </w:p>
    <w:p w:rsidR="008D25F5" w:rsidRPr="007C5111" w:rsidRDefault="008D25F5" w:rsidP="008D25F5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№85</w:t>
      </w:r>
    </w:p>
    <w:p w:rsidR="008D25F5" w:rsidRPr="007C5111" w:rsidRDefault="008D25F5" w:rsidP="008D25F5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8D25F5" w:rsidRPr="007C5111" w:rsidRDefault="008D25F5" w:rsidP="008D25F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 в с.Ситихів гр. Шпаргала Любові Михайлівні</w:t>
      </w:r>
    </w:p>
    <w:p w:rsidR="008D25F5" w:rsidRPr="007C5111" w:rsidRDefault="008D25F5" w:rsidP="008D25F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8D25F5" w:rsidRPr="007C5111" w:rsidRDefault="008D25F5" w:rsidP="008D25F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Шпаргала Любові Михайлівни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8D25F5" w:rsidRPr="007C5111" w:rsidRDefault="008D25F5" w:rsidP="008D25F5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8D25F5" w:rsidRPr="007C5111" w:rsidRDefault="008D25F5" w:rsidP="008D25F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Героїв УПА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7,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Шпаргала Любові Михайлівні</w:t>
      </w:r>
      <w:r w:rsidRPr="007C5111">
        <w:rPr>
          <w:sz w:val="28"/>
          <w:szCs w:val="28"/>
        </w:rPr>
        <w:t>.</w:t>
      </w:r>
    </w:p>
    <w:p w:rsidR="008D25F5" w:rsidRPr="007C5111" w:rsidRDefault="008D25F5" w:rsidP="008D25F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Шпаргала Любові Михайлівні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5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02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095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1000</w:t>
      </w:r>
      <w:r w:rsidRPr="007C5111">
        <w:rPr>
          <w:sz w:val="28"/>
          <w:szCs w:val="28"/>
        </w:rPr>
        <w:t xml:space="preserve">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Героїв УПА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7</w:t>
      </w:r>
      <w:r w:rsidRPr="007C5111">
        <w:rPr>
          <w:sz w:val="28"/>
          <w:szCs w:val="28"/>
        </w:rPr>
        <w:t>.</w:t>
      </w:r>
    </w:p>
    <w:p w:rsidR="008D25F5" w:rsidRPr="007C5111" w:rsidRDefault="008D25F5" w:rsidP="008D25F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Шпаргала Любові Михайлівні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8D25F5" w:rsidRPr="007C5111" w:rsidRDefault="008D25F5" w:rsidP="008D25F5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Шпаргала Любові Михайлівні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8D25F5" w:rsidRPr="007C5111" w:rsidRDefault="008D25F5" w:rsidP="008D25F5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8D25F5" w:rsidRPr="007C5111" w:rsidRDefault="008D25F5" w:rsidP="008D25F5">
      <w:pPr>
        <w:widowControl w:val="0"/>
        <w:ind w:firstLine="540"/>
        <w:jc w:val="both"/>
        <w:rPr>
          <w:sz w:val="28"/>
          <w:szCs w:val="28"/>
        </w:rPr>
      </w:pPr>
    </w:p>
    <w:p w:rsidR="008D25F5" w:rsidRPr="007C5111" w:rsidRDefault="008D25F5" w:rsidP="008D25F5">
      <w:pPr>
        <w:widowControl w:val="0"/>
        <w:ind w:firstLine="540"/>
        <w:jc w:val="both"/>
        <w:rPr>
          <w:sz w:val="28"/>
          <w:szCs w:val="28"/>
        </w:rPr>
      </w:pPr>
    </w:p>
    <w:p w:rsidR="008D25F5" w:rsidRPr="007C5111" w:rsidRDefault="008D25F5" w:rsidP="008D25F5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F3C" w:rsidRDefault="00375F3C">
      <w:r>
        <w:separator/>
      </w:r>
    </w:p>
  </w:endnote>
  <w:endnote w:type="continuationSeparator" w:id="0">
    <w:p w:rsidR="00375F3C" w:rsidRDefault="00375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F3C" w:rsidRDefault="00375F3C">
      <w:r>
        <w:separator/>
      </w:r>
    </w:p>
  </w:footnote>
  <w:footnote w:type="continuationSeparator" w:id="0">
    <w:p w:rsidR="00375F3C" w:rsidRDefault="00375F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5F3C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25F5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D25F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D25F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8D25F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8D25F5"/>
    <w:rPr>
      <w:b/>
      <w:sz w:val="28"/>
      <w:lang w:val="uk-UA"/>
    </w:rPr>
  </w:style>
  <w:style w:type="paragraph" w:styleId="ab">
    <w:name w:val="Normal (Web)"/>
    <w:basedOn w:val="a"/>
    <w:rsid w:val="008D25F5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8D25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FC39A-A84B-4E75-AC25-D351AECC7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1073</Words>
  <Characters>612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2023-07-10T11:32:00Z</dcterms:modified>
</cp:coreProperties>
</file>