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C5A13" w:rsidRPr="007C5111" w:rsidRDefault="006C5A13" w:rsidP="006C5A1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6C5A13" w:rsidRPr="007C5111" w:rsidRDefault="006C5A13" w:rsidP="006C5A1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6C5A13" w:rsidRPr="007C5111" w:rsidRDefault="006C5A13" w:rsidP="006C5A1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6C5A13" w:rsidRPr="007C5111" w:rsidRDefault="006C5A13" w:rsidP="006C5A1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6C5A13" w:rsidRPr="007C5111" w:rsidRDefault="006C5A13" w:rsidP="006C5A13">
      <w:pPr>
        <w:widowControl w:val="0"/>
        <w:ind w:firstLine="540"/>
        <w:jc w:val="center"/>
        <w:rPr>
          <w:sz w:val="28"/>
          <w:szCs w:val="28"/>
        </w:rPr>
      </w:pPr>
    </w:p>
    <w:p w:rsidR="006C5A13" w:rsidRPr="007C5111" w:rsidRDefault="006C5A13" w:rsidP="006C5A1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6C5A13" w:rsidRPr="007C5111" w:rsidRDefault="006C5A13" w:rsidP="006C5A1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6C5A13" w:rsidRPr="007C5111" w:rsidRDefault="006C5A13" w:rsidP="006C5A13">
      <w:pPr>
        <w:widowControl w:val="0"/>
        <w:ind w:firstLine="540"/>
        <w:jc w:val="both"/>
        <w:rPr>
          <w:sz w:val="28"/>
          <w:szCs w:val="28"/>
        </w:rPr>
      </w:pPr>
    </w:p>
    <w:p w:rsidR="006C5A13" w:rsidRPr="007C5111" w:rsidRDefault="006C5A13" w:rsidP="006C5A1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№86</w:t>
      </w:r>
    </w:p>
    <w:p w:rsidR="006C5A13" w:rsidRPr="007C5111" w:rsidRDefault="006C5A13" w:rsidP="006C5A1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6C5A13" w:rsidRPr="007C5111" w:rsidRDefault="006C5A13" w:rsidP="006C5A1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Бояновській Марії Іванівні</w:t>
      </w:r>
    </w:p>
    <w:p w:rsidR="006C5A13" w:rsidRPr="007C5111" w:rsidRDefault="006C5A13" w:rsidP="006C5A1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6C5A13" w:rsidRPr="007C5111" w:rsidRDefault="006C5A13" w:rsidP="006C5A1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Бояновської Марії Іванівни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6C5A13" w:rsidRPr="007C5111" w:rsidRDefault="006C5A13" w:rsidP="006C5A13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6C5A13" w:rsidRPr="007C5111" w:rsidRDefault="006C5A13" w:rsidP="006C5A1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Бояновській Марії Іванівні</w:t>
      </w:r>
      <w:r w:rsidRPr="007C5111">
        <w:rPr>
          <w:sz w:val="28"/>
          <w:szCs w:val="28"/>
        </w:rPr>
        <w:t>.</w:t>
      </w:r>
    </w:p>
    <w:p w:rsidR="006C5A13" w:rsidRPr="007C5111" w:rsidRDefault="006C5A13" w:rsidP="006C5A1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Бояновській Марії Іванівні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171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0999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17</w:t>
      </w:r>
      <w:r w:rsidRPr="007C5111">
        <w:rPr>
          <w:sz w:val="28"/>
          <w:szCs w:val="28"/>
        </w:rPr>
        <w:t>.</w:t>
      </w:r>
    </w:p>
    <w:p w:rsidR="006C5A13" w:rsidRPr="007C5111" w:rsidRDefault="006C5A13" w:rsidP="006C5A1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Бояновській Марії Іванівні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6C5A13" w:rsidRPr="007C5111" w:rsidRDefault="006C5A13" w:rsidP="006C5A1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Бояновській Марії Іванівні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6C5A13" w:rsidRPr="007C5111" w:rsidRDefault="006C5A13" w:rsidP="006C5A1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6C5A13" w:rsidRPr="007C5111" w:rsidRDefault="006C5A13" w:rsidP="006C5A13">
      <w:pPr>
        <w:widowControl w:val="0"/>
        <w:ind w:firstLine="540"/>
        <w:jc w:val="both"/>
        <w:rPr>
          <w:sz w:val="28"/>
          <w:szCs w:val="28"/>
        </w:rPr>
      </w:pPr>
    </w:p>
    <w:p w:rsidR="006C5A13" w:rsidRPr="007C5111" w:rsidRDefault="006C5A13" w:rsidP="006C5A13">
      <w:pPr>
        <w:widowControl w:val="0"/>
        <w:ind w:firstLine="540"/>
        <w:jc w:val="both"/>
        <w:rPr>
          <w:sz w:val="28"/>
          <w:szCs w:val="28"/>
        </w:rPr>
      </w:pPr>
    </w:p>
    <w:p w:rsidR="006C5A13" w:rsidRPr="007C5111" w:rsidRDefault="006C5A13" w:rsidP="006C5A1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6C5A13" w:rsidRPr="007C5111" w:rsidRDefault="006C5A13" w:rsidP="006C5A13">
      <w:pPr>
        <w:widowControl w:val="0"/>
        <w:ind w:firstLine="540"/>
        <w:jc w:val="both"/>
        <w:rPr>
          <w:sz w:val="28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004" w:rsidRDefault="00E76004">
      <w:r>
        <w:separator/>
      </w:r>
    </w:p>
  </w:endnote>
  <w:endnote w:type="continuationSeparator" w:id="0">
    <w:p w:rsidR="00E76004" w:rsidRDefault="00E76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004" w:rsidRDefault="00E76004">
      <w:r>
        <w:separator/>
      </w:r>
    </w:p>
  </w:footnote>
  <w:footnote w:type="continuationSeparator" w:id="0">
    <w:p w:rsidR="00E76004" w:rsidRDefault="00E760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5A1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76004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C5A1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C5A1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C5A1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C5A13"/>
    <w:rPr>
      <w:b/>
      <w:sz w:val="28"/>
      <w:lang w:val="uk-UA"/>
    </w:rPr>
  </w:style>
  <w:style w:type="paragraph" w:styleId="ab">
    <w:name w:val="Normal (Web)"/>
    <w:basedOn w:val="a"/>
    <w:rsid w:val="006C5A13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6C5A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7661F-9DDD-49CA-A737-7424B7391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1073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2023-07-10T11:34:00Z</dcterms:modified>
</cp:coreProperties>
</file>