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85482" w:rsidRPr="007C5111" w:rsidRDefault="00385482" w:rsidP="003854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85482" w:rsidRPr="007C5111" w:rsidRDefault="00385482" w:rsidP="0038548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85482" w:rsidRPr="007C5111" w:rsidRDefault="00385482" w:rsidP="003854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85482" w:rsidRPr="007C5111" w:rsidRDefault="00385482" w:rsidP="0038548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85482" w:rsidRPr="007C5111" w:rsidRDefault="00385482" w:rsidP="00385482">
      <w:pPr>
        <w:widowControl w:val="0"/>
        <w:ind w:firstLine="540"/>
        <w:jc w:val="center"/>
        <w:rPr>
          <w:sz w:val="28"/>
          <w:szCs w:val="28"/>
        </w:rPr>
      </w:pPr>
    </w:p>
    <w:p w:rsidR="00385482" w:rsidRPr="007C5111" w:rsidRDefault="00385482" w:rsidP="003854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85482" w:rsidRPr="007C5111" w:rsidRDefault="00385482" w:rsidP="003854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№87</w:t>
      </w: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Кантович Ользі Євгенівні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Кантович Ольги Євгенівни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24,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Кантович Ользі Євгенівні</w:t>
      </w:r>
      <w:r w:rsidRPr="007C5111">
        <w:rPr>
          <w:sz w:val="28"/>
          <w:szCs w:val="28"/>
        </w:rPr>
        <w:t>.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Кантович Ользі Євгенівні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153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0993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24</w:t>
      </w:r>
      <w:r w:rsidRPr="007C5111">
        <w:rPr>
          <w:sz w:val="28"/>
          <w:szCs w:val="28"/>
        </w:rPr>
        <w:t>.</w:t>
      </w:r>
    </w:p>
    <w:p w:rsidR="00385482" w:rsidRPr="007C5111" w:rsidRDefault="00385482" w:rsidP="0038548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Кантович Ользі Євгенівні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385482" w:rsidRPr="007C5111" w:rsidRDefault="00385482" w:rsidP="0038548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Кантович Ользі Євгенівні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</w:p>
    <w:p w:rsidR="00385482" w:rsidRPr="007C5111" w:rsidRDefault="00385482" w:rsidP="0038548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85482" w:rsidRPr="007C5111" w:rsidRDefault="00385482" w:rsidP="00385482">
      <w:pPr>
        <w:widowControl w:val="0"/>
        <w:ind w:firstLine="540"/>
        <w:jc w:val="both"/>
        <w:rPr>
          <w:sz w:val="28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144" w:rsidRDefault="00C37144">
      <w:r>
        <w:separator/>
      </w:r>
    </w:p>
  </w:endnote>
  <w:endnote w:type="continuationSeparator" w:id="0">
    <w:p w:rsidR="00C37144" w:rsidRDefault="00C3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144" w:rsidRDefault="00C37144">
      <w:r>
        <w:separator/>
      </w:r>
    </w:p>
  </w:footnote>
  <w:footnote w:type="continuationSeparator" w:id="0">
    <w:p w:rsidR="00C37144" w:rsidRDefault="00C371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48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37144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8548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8548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8548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85482"/>
    <w:rPr>
      <w:b/>
      <w:sz w:val="28"/>
      <w:lang w:val="uk-UA"/>
    </w:rPr>
  </w:style>
  <w:style w:type="paragraph" w:styleId="ab">
    <w:name w:val="Normal (Web)"/>
    <w:basedOn w:val="a"/>
    <w:rsid w:val="00385482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3854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DBEFC-BC4C-4F29-981C-821334FEF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2023-07-10T12:03:00Z</dcterms:modified>
</cp:coreProperties>
</file>