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1386F" w:rsidRPr="007C5111" w:rsidRDefault="00B1386F" w:rsidP="00B1386F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B1386F" w:rsidRPr="007C5111" w:rsidRDefault="00B1386F" w:rsidP="00B1386F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B1386F" w:rsidRPr="007C5111" w:rsidRDefault="00B1386F" w:rsidP="00B1386F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B1386F" w:rsidRPr="007C5111" w:rsidRDefault="00B1386F" w:rsidP="00B1386F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B1386F" w:rsidRPr="007C5111" w:rsidRDefault="00B1386F" w:rsidP="00B1386F">
      <w:pPr>
        <w:widowControl w:val="0"/>
        <w:ind w:firstLine="540"/>
        <w:jc w:val="center"/>
        <w:rPr>
          <w:sz w:val="28"/>
          <w:szCs w:val="28"/>
        </w:rPr>
      </w:pPr>
    </w:p>
    <w:p w:rsidR="00B1386F" w:rsidRPr="007C5111" w:rsidRDefault="00B1386F" w:rsidP="00B1386F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B1386F" w:rsidRPr="007C5111" w:rsidRDefault="00B1386F" w:rsidP="00B1386F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B1386F" w:rsidRPr="007C5111" w:rsidRDefault="00B1386F" w:rsidP="00B1386F">
      <w:pPr>
        <w:widowControl w:val="0"/>
        <w:ind w:firstLine="540"/>
        <w:jc w:val="both"/>
        <w:rPr>
          <w:sz w:val="28"/>
          <w:szCs w:val="28"/>
        </w:rPr>
      </w:pPr>
    </w:p>
    <w:p w:rsidR="00B1386F" w:rsidRPr="007C5111" w:rsidRDefault="00B1386F" w:rsidP="00B1386F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№88</w:t>
      </w:r>
    </w:p>
    <w:p w:rsidR="00B1386F" w:rsidRPr="007C5111" w:rsidRDefault="00B1386F" w:rsidP="00B1386F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B1386F" w:rsidRPr="007C5111" w:rsidRDefault="00B1386F" w:rsidP="00B1386F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 в с.Ситихів гр. Катренич Степану Михайловичу</w:t>
      </w:r>
    </w:p>
    <w:p w:rsidR="00B1386F" w:rsidRPr="007C5111" w:rsidRDefault="00B1386F" w:rsidP="00B1386F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B1386F" w:rsidRPr="007C5111" w:rsidRDefault="00B1386F" w:rsidP="00B1386F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Катренич Степана Михайловича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B1386F" w:rsidRPr="007C5111" w:rsidRDefault="00B1386F" w:rsidP="00B1386F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B1386F" w:rsidRPr="007C5111" w:rsidRDefault="00B1386F" w:rsidP="00B1386F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Героїв УПА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27,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Катренич Степану Михайловичу</w:t>
      </w:r>
      <w:r w:rsidRPr="007C5111">
        <w:rPr>
          <w:sz w:val="28"/>
          <w:szCs w:val="28"/>
        </w:rPr>
        <w:t>.</w:t>
      </w:r>
    </w:p>
    <w:p w:rsidR="00B1386F" w:rsidRPr="007C5111" w:rsidRDefault="00B1386F" w:rsidP="00B1386F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Катренич Степану Михайловичу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8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181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0993</w:t>
      </w:r>
      <w:r w:rsidRPr="007C5111">
        <w:rPr>
          <w:sz w:val="28"/>
          <w:szCs w:val="28"/>
        </w:rPr>
        <w:t xml:space="preserve">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Героїв УПА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27</w:t>
      </w:r>
      <w:r w:rsidRPr="007C5111">
        <w:rPr>
          <w:sz w:val="28"/>
          <w:szCs w:val="28"/>
        </w:rPr>
        <w:t>.</w:t>
      </w:r>
    </w:p>
    <w:p w:rsidR="00B1386F" w:rsidRPr="007C5111" w:rsidRDefault="00B1386F" w:rsidP="00B1386F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Катренич Степану Михайловичу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B1386F" w:rsidRPr="007C5111" w:rsidRDefault="00B1386F" w:rsidP="00B1386F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Катренич Степану Михайловичу</w:t>
      </w:r>
      <w:r w:rsidRPr="007C5111">
        <w:rPr>
          <w:sz w:val="28"/>
          <w:szCs w:val="28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B1386F" w:rsidRPr="007C5111" w:rsidRDefault="00B1386F" w:rsidP="00B1386F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B1386F" w:rsidRPr="007C5111" w:rsidRDefault="00B1386F" w:rsidP="00B1386F">
      <w:pPr>
        <w:widowControl w:val="0"/>
        <w:ind w:firstLine="540"/>
        <w:jc w:val="both"/>
        <w:rPr>
          <w:sz w:val="28"/>
          <w:szCs w:val="28"/>
        </w:rPr>
      </w:pPr>
    </w:p>
    <w:p w:rsidR="00B1386F" w:rsidRPr="007C5111" w:rsidRDefault="00B1386F" w:rsidP="00B1386F">
      <w:pPr>
        <w:widowControl w:val="0"/>
        <w:ind w:firstLine="540"/>
        <w:jc w:val="both"/>
        <w:rPr>
          <w:sz w:val="28"/>
          <w:szCs w:val="28"/>
        </w:rPr>
      </w:pPr>
    </w:p>
    <w:p w:rsidR="00B1386F" w:rsidRPr="007C5111" w:rsidRDefault="00B1386F" w:rsidP="00B1386F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09F" w:rsidRDefault="00A1609F">
      <w:r>
        <w:separator/>
      </w:r>
    </w:p>
  </w:endnote>
  <w:endnote w:type="continuationSeparator" w:id="0">
    <w:p w:rsidR="00A1609F" w:rsidRDefault="00A16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09F" w:rsidRDefault="00A1609F">
      <w:r>
        <w:separator/>
      </w:r>
    </w:p>
  </w:footnote>
  <w:footnote w:type="continuationSeparator" w:id="0">
    <w:p w:rsidR="00A1609F" w:rsidRDefault="00A160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609F"/>
    <w:rsid w:val="00A20109"/>
    <w:rsid w:val="00A769F3"/>
    <w:rsid w:val="00A9594B"/>
    <w:rsid w:val="00AE7596"/>
    <w:rsid w:val="00B03460"/>
    <w:rsid w:val="00B1386F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1386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1386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1386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1386F"/>
    <w:rPr>
      <w:b/>
      <w:sz w:val="28"/>
      <w:lang w:val="uk-UA"/>
    </w:rPr>
  </w:style>
  <w:style w:type="paragraph" w:styleId="ab">
    <w:name w:val="Normal (Web)"/>
    <w:basedOn w:val="a"/>
    <w:rsid w:val="00B1386F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B138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B5BFF-B88A-444F-A539-09C5A3B3B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1078</Words>
  <Characters>615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2023-07-10T12:04:00Z</dcterms:modified>
</cp:coreProperties>
</file>