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907AF" w:rsidRPr="007C5111" w:rsidRDefault="008907AF" w:rsidP="008907A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8907AF" w:rsidRPr="007C5111" w:rsidRDefault="008907AF" w:rsidP="008907AF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8907AF" w:rsidRPr="007C5111" w:rsidRDefault="008907AF" w:rsidP="008907AF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8907AF" w:rsidRPr="007C5111" w:rsidRDefault="008907AF" w:rsidP="008907AF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8907AF" w:rsidRPr="007C5111" w:rsidRDefault="008907AF" w:rsidP="008907AF">
      <w:pPr>
        <w:widowControl w:val="0"/>
        <w:ind w:firstLine="540"/>
        <w:jc w:val="center"/>
        <w:rPr>
          <w:sz w:val="28"/>
          <w:szCs w:val="28"/>
        </w:rPr>
      </w:pPr>
    </w:p>
    <w:p w:rsidR="008907AF" w:rsidRPr="007C5111" w:rsidRDefault="008907AF" w:rsidP="008907AF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8907AF" w:rsidRPr="007C5111" w:rsidRDefault="008907AF" w:rsidP="008907AF">
      <w:pPr>
        <w:widowControl w:val="0"/>
        <w:ind w:firstLine="540"/>
        <w:jc w:val="both"/>
        <w:rPr>
          <w:sz w:val="28"/>
          <w:szCs w:val="28"/>
        </w:rPr>
      </w:pPr>
    </w:p>
    <w:p w:rsidR="008907AF" w:rsidRPr="007C5111" w:rsidRDefault="008907AF" w:rsidP="008907A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№89</w:t>
      </w:r>
    </w:p>
    <w:p w:rsidR="008907AF" w:rsidRPr="007C5111" w:rsidRDefault="008907AF" w:rsidP="008907A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8907AF" w:rsidRPr="007C5111" w:rsidRDefault="008907AF" w:rsidP="008907AF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Жаловага Олександру Володимировичу</w:t>
      </w:r>
    </w:p>
    <w:p w:rsidR="008907AF" w:rsidRPr="007C5111" w:rsidRDefault="008907AF" w:rsidP="008907AF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8907AF" w:rsidRPr="007C5111" w:rsidRDefault="008907AF" w:rsidP="008907AF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Жаловага Олександра Володимировича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8907AF" w:rsidRPr="007C5111" w:rsidRDefault="008907AF" w:rsidP="008907AF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8907AF" w:rsidRPr="007C5111" w:rsidRDefault="008907AF" w:rsidP="008907AF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Гайова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Жаловага Олександру Володимировичу</w:t>
      </w:r>
      <w:r w:rsidRPr="007C5111">
        <w:rPr>
          <w:sz w:val="28"/>
          <w:szCs w:val="28"/>
        </w:rPr>
        <w:t>.</w:t>
      </w:r>
    </w:p>
    <w:p w:rsidR="008907AF" w:rsidRPr="007C5111" w:rsidRDefault="008907AF" w:rsidP="008907AF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Жаловага Олександру Володимировичу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177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1068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Гайова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</w:t>
      </w:r>
      <w:r w:rsidRPr="007C5111">
        <w:rPr>
          <w:sz w:val="28"/>
          <w:szCs w:val="28"/>
        </w:rPr>
        <w:t>.</w:t>
      </w:r>
    </w:p>
    <w:p w:rsidR="008907AF" w:rsidRPr="007C5111" w:rsidRDefault="008907AF" w:rsidP="008907AF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Жаловага Олександру Володимировичу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8907AF" w:rsidRPr="007C5111" w:rsidRDefault="008907AF" w:rsidP="008907AF">
      <w:pPr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Жаловага Олександру Володимировичу</w:t>
      </w:r>
      <w:r w:rsidRPr="007C5111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8907AF" w:rsidRPr="007C5111" w:rsidRDefault="008907AF" w:rsidP="008907A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8907AF" w:rsidRDefault="008907AF" w:rsidP="008907A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8907AF" w:rsidRPr="007C5111" w:rsidRDefault="008907AF" w:rsidP="008907A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8907AF" w:rsidRPr="007C5111" w:rsidRDefault="008907AF" w:rsidP="008907AF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315" w:rsidRDefault="00A24315">
      <w:r>
        <w:separator/>
      </w:r>
    </w:p>
  </w:endnote>
  <w:endnote w:type="continuationSeparator" w:id="0">
    <w:p w:rsidR="00A24315" w:rsidRDefault="00A24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315" w:rsidRDefault="00A24315">
      <w:r>
        <w:separator/>
      </w:r>
    </w:p>
  </w:footnote>
  <w:footnote w:type="continuationSeparator" w:id="0">
    <w:p w:rsidR="00A24315" w:rsidRDefault="00A243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07A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4315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907A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907A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907A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907AF"/>
    <w:rPr>
      <w:b/>
      <w:sz w:val="28"/>
      <w:lang w:val="uk-UA"/>
    </w:rPr>
  </w:style>
  <w:style w:type="paragraph" w:styleId="ab">
    <w:name w:val="Normal (Web)"/>
    <w:basedOn w:val="a"/>
    <w:rsid w:val="008907AF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8907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26506-4AA5-440F-A213-F326217D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1098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2023-07-10T12:05:00Z</dcterms:modified>
</cp:coreProperties>
</file>