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10433" w:rsidRPr="007C5111" w:rsidRDefault="00510433" w:rsidP="0051043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510433" w:rsidRPr="007C5111" w:rsidRDefault="00510433" w:rsidP="00510433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510433" w:rsidRPr="007C5111" w:rsidRDefault="00510433" w:rsidP="0051043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510433" w:rsidRPr="007C5111" w:rsidRDefault="00510433" w:rsidP="0051043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510433" w:rsidRPr="007C5111" w:rsidRDefault="00510433" w:rsidP="00510433">
      <w:pPr>
        <w:widowControl w:val="0"/>
        <w:ind w:firstLine="540"/>
        <w:jc w:val="center"/>
        <w:rPr>
          <w:sz w:val="28"/>
          <w:szCs w:val="28"/>
        </w:rPr>
      </w:pPr>
    </w:p>
    <w:p w:rsidR="00510433" w:rsidRPr="007C5111" w:rsidRDefault="00510433" w:rsidP="0051043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510433" w:rsidRPr="007C5111" w:rsidRDefault="00510433" w:rsidP="0051043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510433" w:rsidRPr="007C5111" w:rsidRDefault="00510433" w:rsidP="00510433">
      <w:pPr>
        <w:widowControl w:val="0"/>
        <w:ind w:firstLine="540"/>
        <w:jc w:val="both"/>
        <w:rPr>
          <w:sz w:val="28"/>
          <w:szCs w:val="28"/>
        </w:rPr>
      </w:pPr>
    </w:p>
    <w:p w:rsidR="00510433" w:rsidRPr="007C5111" w:rsidRDefault="00510433" w:rsidP="0051043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№90</w:t>
      </w:r>
    </w:p>
    <w:p w:rsidR="00510433" w:rsidRPr="007C5111" w:rsidRDefault="00510433" w:rsidP="0051043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510433" w:rsidRPr="007C5111" w:rsidRDefault="00510433" w:rsidP="0051043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Панас Галині Михайлівні</w:t>
      </w:r>
    </w:p>
    <w:p w:rsidR="00510433" w:rsidRPr="007C5111" w:rsidRDefault="00510433" w:rsidP="0051043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510433" w:rsidRPr="007C5111" w:rsidRDefault="00510433" w:rsidP="0051043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Панас Галини Михайлівни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510433" w:rsidRPr="007C5111" w:rsidRDefault="00510433" w:rsidP="00510433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510433" w:rsidRPr="007C5111" w:rsidRDefault="00510433" w:rsidP="0051043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Небесної Сотні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21,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Панас Галині Михайлівні</w:t>
      </w:r>
      <w:r w:rsidRPr="007C5111">
        <w:rPr>
          <w:sz w:val="28"/>
          <w:szCs w:val="28"/>
        </w:rPr>
        <w:t>.</w:t>
      </w:r>
    </w:p>
    <w:p w:rsidR="00510433" w:rsidRPr="007C5111" w:rsidRDefault="00510433" w:rsidP="0051043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Панас Галині Михайлівні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182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0800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Небесної Сотні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21</w:t>
      </w:r>
      <w:r w:rsidRPr="007C5111">
        <w:rPr>
          <w:sz w:val="28"/>
          <w:szCs w:val="28"/>
        </w:rPr>
        <w:t>.</w:t>
      </w:r>
    </w:p>
    <w:p w:rsidR="00510433" w:rsidRPr="007C5111" w:rsidRDefault="00510433" w:rsidP="00510433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Панас Галині Михайлівні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510433" w:rsidRPr="007C5111" w:rsidRDefault="00510433" w:rsidP="00510433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Панас Галині Михайлівні</w:t>
      </w:r>
      <w:r w:rsidRPr="007C5111">
        <w:rPr>
          <w:sz w:val="28"/>
          <w:szCs w:val="28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510433" w:rsidRPr="007C5111" w:rsidRDefault="00510433" w:rsidP="00510433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510433" w:rsidRPr="007C5111" w:rsidRDefault="00510433" w:rsidP="00510433">
      <w:pPr>
        <w:widowControl w:val="0"/>
        <w:ind w:firstLine="540"/>
        <w:jc w:val="both"/>
        <w:rPr>
          <w:sz w:val="28"/>
          <w:szCs w:val="28"/>
        </w:rPr>
      </w:pPr>
    </w:p>
    <w:p w:rsidR="00510433" w:rsidRPr="007C5111" w:rsidRDefault="00510433" w:rsidP="00510433">
      <w:pPr>
        <w:widowControl w:val="0"/>
        <w:ind w:firstLine="540"/>
        <w:jc w:val="both"/>
        <w:rPr>
          <w:sz w:val="28"/>
          <w:szCs w:val="28"/>
        </w:rPr>
      </w:pPr>
    </w:p>
    <w:p w:rsidR="00510433" w:rsidRPr="007C5111" w:rsidRDefault="00510433" w:rsidP="0051043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213958" w:rsidRPr="00B772B4" w:rsidRDefault="00213958" w:rsidP="006D0736">
      <w:pPr>
        <w:rPr>
          <w:b/>
        </w:rPr>
      </w:pPr>
      <w:bookmarkStart w:id="1" w:name="_GoBack"/>
      <w:bookmarkEnd w:id="1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AA6" w:rsidRDefault="001F4AA6">
      <w:r>
        <w:separator/>
      </w:r>
    </w:p>
  </w:endnote>
  <w:endnote w:type="continuationSeparator" w:id="0">
    <w:p w:rsidR="001F4AA6" w:rsidRDefault="001F4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AA6" w:rsidRDefault="001F4AA6">
      <w:r>
        <w:separator/>
      </w:r>
    </w:p>
  </w:footnote>
  <w:footnote w:type="continuationSeparator" w:id="0">
    <w:p w:rsidR="001F4AA6" w:rsidRDefault="001F4A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4AA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0433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1043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1043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1043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10433"/>
    <w:rPr>
      <w:b/>
      <w:sz w:val="28"/>
      <w:lang w:val="uk-UA"/>
    </w:rPr>
  </w:style>
  <w:style w:type="paragraph" w:styleId="ab">
    <w:name w:val="Normal (Web)"/>
    <w:basedOn w:val="a"/>
    <w:rsid w:val="00510433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5104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5FDE4A-985C-4E0C-BC98-9C62CCBF0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2023-07-10T12:07:00Z</dcterms:modified>
</cp:coreProperties>
</file>