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44ADD" w:rsidRPr="007C5111" w:rsidRDefault="00C44ADD" w:rsidP="00C44AD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44ADD" w:rsidRPr="007C5111" w:rsidRDefault="00C44ADD" w:rsidP="00C44ADD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44ADD" w:rsidRPr="007C5111" w:rsidRDefault="00C44ADD" w:rsidP="00C44AD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44ADD" w:rsidRPr="007C5111" w:rsidRDefault="00C44ADD" w:rsidP="00C44ADD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C44ADD" w:rsidRPr="007C5111" w:rsidRDefault="00C44ADD" w:rsidP="00C44ADD">
      <w:pPr>
        <w:widowControl w:val="0"/>
        <w:ind w:firstLine="540"/>
        <w:jc w:val="center"/>
        <w:rPr>
          <w:sz w:val="28"/>
          <w:szCs w:val="28"/>
        </w:rPr>
      </w:pPr>
    </w:p>
    <w:p w:rsidR="00C44ADD" w:rsidRPr="007C5111" w:rsidRDefault="00C44ADD" w:rsidP="00C44AD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44ADD" w:rsidRPr="007C5111" w:rsidRDefault="00C44ADD" w:rsidP="00C44AD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44ADD" w:rsidRPr="007C5111" w:rsidRDefault="00C44ADD" w:rsidP="00C44ADD">
      <w:pPr>
        <w:widowControl w:val="0"/>
        <w:ind w:firstLine="540"/>
        <w:jc w:val="both"/>
        <w:rPr>
          <w:sz w:val="28"/>
          <w:szCs w:val="28"/>
        </w:rPr>
      </w:pP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№91</w:t>
      </w: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Довганик Андрію Ярославовичу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Довганик Андрія Ярославовича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Івана Гонти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Довганик Андрія Ярославовича</w:t>
      </w:r>
      <w:r w:rsidRPr="007C5111">
        <w:rPr>
          <w:sz w:val="28"/>
          <w:szCs w:val="28"/>
        </w:rPr>
        <w:t>.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Довганик Андрію Ярославовичу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053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Івана Гонти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</w:t>
      </w:r>
      <w:r w:rsidRPr="007C5111">
        <w:rPr>
          <w:sz w:val="28"/>
          <w:szCs w:val="28"/>
        </w:rPr>
        <w:t>.</w:t>
      </w:r>
    </w:p>
    <w:p w:rsidR="00C44ADD" w:rsidRPr="007C5111" w:rsidRDefault="00C44ADD" w:rsidP="00C44AD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Довганик Андрію Ярославовичу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C44ADD" w:rsidRPr="007C5111" w:rsidRDefault="00C44ADD" w:rsidP="00C44ADD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Довганик Андрію Ярославовичу</w:t>
      </w:r>
      <w:r w:rsidRPr="007C5111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C44ADD" w:rsidRPr="007C5111" w:rsidRDefault="00C44ADD" w:rsidP="00C44ADD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C44ADD" w:rsidRPr="007C5111" w:rsidRDefault="00C44ADD" w:rsidP="00C44ADD">
      <w:pPr>
        <w:widowControl w:val="0"/>
        <w:ind w:firstLine="540"/>
        <w:jc w:val="both"/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4A3" w:rsidRDefault="000554A3">
      <w:r>
        <w:separator/>
      </w:r>
    </w:p>
  </w:endnote>
  <w:endnote w:type="continuationSeparator" w:id="0">
    <w:p w:rsidR="000554A3" w:rsidRDefault="0005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4A3" w:rsidRDefault="000554A3">
      <w:r>
        <w:separator/>
      </w:r>
    </w:p>
  </w:footnote>
  <w:footnote w:type="continuationSeparator" w:id="0">
    <w:p w:rsidR="000554A3" w:rsidRDefault="00055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4A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4ADD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44AD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44AD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44AD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44ADD"/>
    <w:rPr>
      <w:b/>
      <w:sz w:val="28"/>
      <w:lang w:val="uk-UA"/>
    </w:rPr>
  </w:style>
  <w:style w:type="paragraph" w:styleId="ab">
    <w:name w:val="Normal (Web)"/>
    <w:basedOn w:val="a"/>
    <w:rsid w:val="00C44ADD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C44A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741D2-316B-4491-B8FB-9147C861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2023-07-10T12:08:00Z</dcterms:modified>
</cp:coreProperties>
</file>