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B0AC0" w:rsidRPr="007C5111" w:rsidRDefault="005B0AC0" w:rsidP="005B0AC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B0AC0" w:rsidRPr="007C5111" w:rsidRDefault="005B0AC0" w:rsidP="005B0AC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B0AC0" w:rsidRPr="007C5111" w:rsidRDefault="005B0AC0" w:rsidP="005B0AC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B0AC0" w:rsidRPr="007C5111" w:rsidRDefault="005B0AC0" w:rsidP="005B0AC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B0AC0" w:rsidRPr="007C5111" w:rsidRDefault="005B0AC0" w:rsidP="005B0AC0">
      <w:pPr>
        <w:widowControl w:val="0"/>
        <w:ind w:firstLine="540"/>
        <w:jc w:val="center"/>
        <w:rPr>
          <w:sz w:val="28"/>
          <w:szCs w:val="28"/>
        </w:rPr>
      </w:pPr>
    </w:p>
    <w:p w:rsidR="005B0AC0" w:rsidRPr="007C5111" w:rsidRDefault="005B0AC0" w:rsidP="005B0AC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B0AC0" w:rsidRPr="007C5111" w:rsidRDefault="005B0AC0" w:rsidP="005B0AC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B0AC0" w:rsidRPr="007C5111" w:rsidRDefault="005B0AC0" w:rsidP="005B0AC0">
      <w:pPr>
        <w:widowControl w:val="0"/>
        <w:ind w:firstLine="540"/>
        <w:jc w:val="both"/>
        <w:rPr>
          <w:sz w:val="28"/>
          <w:szCs w:val="28"/>
        </w:rPr>
      </w:pPr>
    </w:p>
    <w:p w:rsidR="005B0AC0" w:rsidRPr="007C5111" w:rsidRDefault="005B0AC0" w:rsidP="005B0A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№93</w:t>
      </w:r>
    </w:p>
    <w:p w:rsidR="005B0AC0" w:rsidRPr="007C5111" w:rsidRDefault="005B0AC0" w:rsidP="005B0A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Берко Ірині Ігорівні</w:t>
      </w: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Берко Ірини Ігорівни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Винниченка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Берко Ірині Ігорівні</w:t>
      </w:r>
      <w:r w:rsidRPr="007C5111">
        <w:rPr>
          <w:sz w:val="28"/>
          <w:szCs w:val="28"/>
        </w:rPr>
        <w:t>.</w:t>
      </w: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Берко Ірині Ігорівні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115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Винниченка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17</w:t>
      </w:r>
      <w:r w:rsidRPr="007C5111">
        <w:rPr>
          <w:sz w:val="28"/>
          <w:szCs w:val="28"/>
        </w:rPr>
        <w:t>.</w:t>
      </w:r>
    </w:p>
    <w:p w:rsidR="005B0AC0" w:rsidRPr="007C5111" w:rsidRDefault="005B0AC0" w:rsidP="005B0AC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Берко Ірині Ігорівні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B0AC0" w:rsidRPr="007C5111" w:rsidRDefault="005B0AC0" w:rsidP="005B0AC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Берко Ірині Ігорівні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5B0AC0" w:rsidRPr="007C5111" w:rsidRDefault="005B0AC0" w:rsidP="005B0A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5B0AC0" w:rsidRPr="007C5111" w:rsidRDefault="005B0AC0" w:rsidP="005B0A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B0AC0" w:rsidRDefault="005B0AC0" w:rsidP="005B0A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B0AC0" w:rsidRPr="007C5111" w:rsidRDefault="005B0AC0" w:rsidP="005B0AC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B0AC0" w:rsidRPr="007C5111" w:rsidRDefault="005B0AC0" w:rsidP="005B0AC0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5B0AC0" w:rsidRPr="007C5111" w:rsidRDefault="005B0AC0" w:rsidP="005B0AC0">
      <w:pPr>
        <w:widowControl w:val="0"/>
        <w:ind w:firstLine="540"/>
        <w:jc w:val="both"/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06A" w:rsidRDefault="0068606A">
      <w:r>
        <w:separator/>
      </w:r>
    </w:p>
  </w:endnote>
  <w:endnote w:type="continuationSeparator" w:id="0">
    <w:p w:rsidR="0068606A" w:rsidRDefault="0068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06A" w:rsidRDefault="0068606A">
      <w:r>
        <w:separator/>
      </w:r>
    </w:p>
  </w:footnote>
  <w:footnote w:type="continuationSeparator" w:id="0">
    <w:p w:rsidR="0068606A" w:rsidRDefault="00686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AC0"/>
    <w:rsid w:val="005D19D6"/>
    <w:rsid w:val="005D5923"/>
    <w:rsid w:val="00634E73"/>
    <w:rsid w:val="00653705"/>
    <w:rsid w:val="0066252A"/>
    <w:rsid w:val="0068606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B0AC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B0AC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B0AC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B0AC0"/>
    <w:rPr>
      <w:b/>
      <w:sz w:val="28"/>
      <w:lang w:val="uk-UA"/>
    </w:rPr>
  </w:style>
  <w:style w:type="paragraph" w:styleId="ab">
    <w:name w:val="Normal (Web)"/>
    <w:basedOn w:val="a"/>
    <w:rsid w:val="005B0AC0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5B0A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1671B-028E-44B3-B953-EC2E6F5B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2023-07-10T12:10:00Z</dcterms:modified>
</cp:coreProperties>
</file>