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10420" w:rsidRPr="007C5111" w:rsidRDefault="00510420" w:rsidP="0051042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10420" w:rsidRPr="007C5111" w:rsidRDefault="00510420" w:rsidP="0051042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10420" w:rsidRPr="007C5111" w:rsidRDefault="00510420" w:rsidP="0051042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10420" w:rsidRPr="007C5111" w:rsidRDefault="00510420" w:rsidP="0051042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10420" w:rsidRPr="007C5111" w:rsidRDefault="00510420" w:rsidP="00510420">
      <w:pPr>
        <w:widowControl w:val="0"/>
        <w:ind w:firstLine="540"/>
        <w:jc w:val="center"/>
        <w:rPr>
          <w:sz w:val="28"/>
          <w:szCs w:val="28"/>
        </w:rPr>
      </w:pPr>
    </w:p>
    <w:p w:rsidR="00510420" w:rsidRPr="007C5111" w:rsidRDefault="00510420" w:rsidP="0051042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10420" w:rsidRPr="007C5111" w:rsidRDefault="00510420" w:rsidP="0051042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10420" w:rsidRPr="007C5111" w:rsidRDefault="00510420" w:rsidP="00510420">
      <w:pPr>
        <w:widowControl w:val="0"/>
        <w:ind w:firstLine="540"/>
        <w:jc w:val="both"/>
        <w:rPr>
          <w:sz w:val="28"/>
          <w:szCs w:val="28"/>
        </w:rPr>
      </w:pP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№95</w:t>
      </w: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Кулик Ірині Романівні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Кулик Ірини Романівни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Івасюка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4,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Кулик Ірині Романівні</w:t>
      </w:r>
      <w:r w:rsidRPr="007C5111">
        <w:rPr>
          <w:sz w:val="28"/>
          <w:szCs w:val="28"/>
        </w:rPr>
        <w:t>.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Кулик Ірині Романівні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221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Івасюка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4</w:t>
      </w:r>
      <w:r w:rsidRPr="007C5111">
        <w:rPr>
          <w:sz w:val="28"/>
          <w:szCs w:val="28"/>
        </w:rPr>
        <w:t>.</w:t>
      </w:r>
    </w:p>
    <w:p w:rsidR="00510420" w:rsidRPr="007C5111" w:rsidRDefault="00510420" w:rsidP="0051042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Кулик Ірині Романівні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10420" w:rsidRPr="007C5111" w:rsidRDefault="00510420" w:rsidP="0051042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Кулик Ірині Романівні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510420" w:rsidRPr="007C5111" w:rsidRDefault="00510420" w:rsidP="0051042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78E" w:rsidRDefault="008D378E">
      <w:r>
        <w:separator/>
      </w:r>
    </w:p>
  </w:endnote>
  <w:endnote w:type="continuationSeparator" w:id="0">
    <w:p w:rsidR="008D378E" w:rsidRDefault="008D3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78E" w:rsidRDefault="008D378E">
      <w:r>
        <w:separator/>
      </w:r>
    </w:p>
  </w:footnote>
  <w:footnote w:type="continuationSeparator" w:id="0">
    <w:p w:rsidR="008D378E" w:rsidRDefault="008D3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420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378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1042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1042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104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10420"/>
    <w:rPr>
      <w:b/>
      <w:sz w:val="28"/>
      <w:lang w:val="uk-UA"/>
    </w:rPr>
  </w:style>
  <w:style w:type="paragraph" w:styleId="ab">
    <w:name w:val="Normal (Web)"/>
    <w:basedOn w:val="a"/>
    <w:rsid w:val="00510420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10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73D3A-07D8-4599-8080-CA1C89DC9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2023-07-10T12:19:00Z</dcterms:modified>
</cp:coreProperties>
</file>