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3438B" w:rsidRPr="007C5111" w:rsidRDefault="0003438B" w:rsidP="0003438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03438B" w:rsidRPr="007C5111" w:rsidRDefault="0003438B" w:rsidP="0003438B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03438B" w:rsidRPr="007C5111" w:rsidRDefault="0003438B" w:rsidP="0003438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03438B" w:rsidRPr="007C5111" w:rsidRDefault="0003438B" w:rsidP="0003438B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03438B" w:rsidRPr="007C5111" w:rsidRDefault="0003438B" w:rsidP="0003438B">
      <w:pPr>
        <w:widowControl w:val="0"/>
        <w:ind w:firstLine="540"/>
        <w:jc w:val="center"/>
        <w:rPr>
          <w:sz w:val="28"/>
          <w:szCs w:val="28"/>
        </w:rPr>
      </w:pPr>
    </w:p>
    <w:p w:rsidR="0003438B" w:rsidRPr="007C5111" w:rsidRDefault="0003438B" w:rsidP="0003438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03438B" w:rsidRPr="007C5111" w:rsidRDefault="0003438B" w:rsidP="0003438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03438B" w:rsidRPr="007C5111" w:rsidRDefault="0003438B" w:rsidP="0003438B">
      <w:pPr>
        <w:widowControl w:val="0"/>
        <w:ind w:firstLine="540"/>
        <w:jc w:val="both"/>
        <w:rPr>
          <w:sz w:val="28"/>
          <w:szCs w:val="28"/>
        </w:rPr>
      </w:pPr>
    </w:p>
    <w:p w:rsidR="0003438B" w:rsidRPr="007C5111" w:rsidRDefault="0003438B" w:rsidP="0003438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№96</w:t>
      </w:r>
    </w:p>
    <w:p w:rsidR="0003438B" w:rsidRPr="007C5111" w:rsidRDefault="0003438B" w:rsidP="0003438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03438B" w:rsidRPr="007C5111" w:rsidRDefault="0003438B" w:rsidP="0003438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господарських будівель і споруд </w:t>
      </w:r>
      <w:r w:rsidRPr="007C5111">
        <w:rPr>
          <w:sz w:val="28"/>
          <w:szCs w:val="28"/>
          <w:lang w:val="uk-UA"/>
        </w:rPr>
        <w:t>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Пришляк-Кулик Олені Ярославівні</w:t>
      </w:r>
    </w:p>
    <w:p w:rsidR="0003438B" w:rsidRPr="007C5111" w:rsidRDefault="0003438B" w:rsidP="0003438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03438B" w:rsidRPr="007C5111" w:rsidRDefault="0003438B" w:rsidP="0003438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Пришляк-Кулик Олени Ярославівни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03438B" w:rsidRPr="007C5111" w:rsidRDefault="0003438B" w:rsidP="0003438B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03438B" w:rsidRPr="007C5111" w:rsidRDefault="0003438B" w:rsidP="0003438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Вербицького 8,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Пришляк-Кулик Олені Ярославівні</w:t>
      </w:r>
      <w:r w:rsidRPr="007C5111">
        <w:rPr>
          <w:sz w:val="28"/>
          <w:szCs w:val="28"/>
        </w:rPr>
        <w:t>.</w:t>
      </w:r>
    </w:p>
    <w:p w:rsidR="0003438B" w:rsidRPr="007C5111" w:rsidRDefault="0003438B" w:rsidP="0003438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Пришляк-Кулик Олені Ярославівні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219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00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Вербицького 8</w:t>
      </w:r>
      <w:r w:rsidRPr="007C5111">
        <w:rPr>
          <w:sz w:val="28"/>
          <w:szCs w:val="28"/>
        </w:rPr>
        <w:t>.</w:t>
      </w:r>
    </w:p>
    <w:p w:rsidR="0003438B" w:rsidRPr="007C5111" w:rsidRDefault="0003438B" w:rsidP="0003438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Пришляк-Кулик Олені Ярославівні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03438B" w:rsidRPr="007C5111" w:rsidRDefault="0003438B" w:rsidP="0003438B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Пришляк-Кулик Олені Ярославівні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03438B" w:rsidRPr="007C5111" w:rsidRDefault="0003438B" w:rsidP="0003438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03438B" w:rsidRPr="007C5111" w:rsidRDefault="0003438B" w:rsidP="0003438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3438B" w:rsidRPr="007C5111" w:rsidRDefault="0003438B" w:rsidP="0003438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3438B" w:rsidRPr="007C5111" w:rsidRDefault="0003438B" w:rsidP="0003438B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3438B" w:rsidRPr="007C5111" w:rsidRDefault="0003438B" w:rsidP="0003438B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447" w:rsidRDefault="00417447">
      <w:r>
        <w:separator/>
      </w:r>
    </w:p>
  </w:endnote>
  <w:endnote w:type="continuationSeparator" w:id="0">
    <w:p w:rsidR="00417447" w:rsidRDefault="00417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447" w:rsidRDefault="00417447">
      <w:r>
        <w:separator/>
      </w:r>
    </w:p>
  </w:footnote>
  <w:footnote w:type="continuationSeparator" w:id="0">
    <w:p w:rsidR="00417447" w:rsidRDefault="00417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38B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744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3438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3438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3438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3438B"/>
    <w:rPr>
      <w:b/>
      <w:sz w:val="28"/>
      <w:lang w:val="uk-UA"/>
    </w:rPr>
  </w:style>
  <w:style w:type="paragraph" w:styleId="ab">
    <w:name w:val="Normal (Web)"/>
    <w:basedOn w:val="a"/>
    <w:rsid w:val="0003438B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0343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8FF87-CC19-4E11-85B7-174AB2DA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1107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2023-07-10T12:29:00Z</dcterms:modified>
</cp:coreProperties>
</file>