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436CC" w:rsidRPr="007C5111" w:rsidRDefault="005436CC" w:rsidP="005436C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436CC" w:rsidRPr="007C5111" w:rsidRDefault="005436CC" w:rsidP="005436C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436CC" w:rsidRPr="007C5111" w:rsidRDefault="005436CC" w:rsidP="005436C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436CC" w:rsidRPr="007C5111" w:rsidRDefault="005436CC" w:rsidP="005436C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436CC" w:rsidRPr="007C5111" w:rsidRDefault="005436CC" w:rsidP="005436CC">
      <w:pPr>
        <w:widowControl w:val="0"/>
        <w:ind w:firstLine="540"/>
        <w:jc w:val="center"/>
        <w:rPr>
          <w:sz w:val="28"/>
          <w:szCs w:val="28"/>
        </w:rPr>
      </w:pPr>
    </w:p>
    <w:p w:rsidR="005436CC" w:rsidRPr="007C5111" w:rsidRDefault="005436CC" w:rsidP="005436C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436CC" w:rsidRPr="007C5111" w:rsidRDefault="005436CC" w:rsidP="005436C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436CC" w:rsidRPr="007C5111" w:rsidRDefault="005436CC" w:rsidP="005436CC">
      <w:pPr>
        <w:widowControl w:val="0"/>
        <w:ind w:firstLine="540"/>
        <w:jc w:val="both"/>
        <w:rPr>
          <w:sz w:val="28"/>
          <w:szCs w:val="28"/>
        </w:rPr>
      </w:pP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№97</w:t>
      </w: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Мигул Романі Володимирівні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Мигул Романи Володимирівни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Вербицького 36,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Мигул Романі Володимирівні</w:t>
      </w:r>
      <w:r w:rsidRPr="007C5111">
        <w:rPr>
          <w:sz w:val="28"/>
          <w:szCs w:val="28"/>
        </w:rPr>
        <w:t>.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Мигул Романі Володимирівні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</w:t>
      </w:r>
      <w:r w:rsidRPr="007C5111">
        <w:rPr>
          <w:sz w:val="28"/>
          <w:szCs w:val="28"/>
          <w:lang w:val="uk-UA"/>
        </w:rPr>
        <w:t>10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177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Вербицького 36</w:t>
      </w:r>
      <w:r w:rsidRPr="007C5111">
        <w:rPr>
          <w:sz w:val="28"/>
          <w:szCs w:val="28"/>
        </w:rPr>
        <w:t>.</w:t>
      </w:r>
    </w:p>
    <w:p w:rsidR="005436CC" w:rsidRPr="007C5111" w:rsidRDefault="005436CC" w:rsidP="005436C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Мигул Романі Володимирівні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436CC" w:rsidRPr="007C5111" w:rsidRDefault="005436CC" w:rsidP="005436C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Мигул Романі Володимирівні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436CC" w:rsidRPr="007C5111" w:rsidRDefault="005436CC" w:rsidP="005436CC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570" w:rsidRDefault="00B63570">
      <w:r>
        <w:separator/>
      </w:r>
    </w:p>
  </w:endnote>
  <w:endnote w:type="continuationSeparator" w:id="0">
    <w:p w:rsidR="00B63570" w:rsidRDefault="00B63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570" w:rsidRDefault="00B63570">
      <w:r>
        <w:separator/>
      </w:r>
    </w:p>
  </w:footnote>
  <w:footnote w:type="continuationSeparator" w:id="0">
    <w:p w:rsidR="00B63570" w:rsidRDefault="00B63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6C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3570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436C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436C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436C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436CC"/>
    <w:rPr>
      <w:b/>
      <w:sz w:val="28"/>
      <w:lang w:val="uk-UA"/>
    </w:rPr>
  </w:style>
  <w:style w:type="paragraph" w:styleId="ab">
    <w:name w:val="Normal (Web)"/>
    <w:basedOn w:val="a"/>
    <w:rsid w:val="005436CC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436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E3226-B9A2-46FC-8049-80E0FB254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1089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2023-07-10T12:30:00Z</dcterms:modified>
</cp:coreProperties>
</file>