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53F92" w:rsidRPr="007C5111" w:rsidRDefault="00D53F92" w:rsidP="00D53F9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53F92" w:rsidRPr="007C5111" w:rsidRDefault="00D53F92" w:rsidP="00D53F92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53F92" w:rsidRPr="007C5111" w:rsidRDefault="00D53F92" w:rsidP="00D53F9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53F92" w:rsidRPr="007C5111" w:rsidRDefault="00D53F92" w:rsidP="00D53F9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53F92" w:rsidRPr="007C5111" w:rsidRDefault="00D53F92" w:rsidP="00D53F92">
      <w:pPr>
        <w:widowControl w:val="0"/>
        <w:ind w:firstLine="540"/>
        <w:jc w:val="center"/>
        <w:rPr>
          <w:sz w:val="28"/>
          <w:szCs w:val="28"/>
        </w:rPr>
      </w:pPr>
    </w:p>
    <w:p w:rsidR="00D53F92" w:rsidRPr="007C5111" w:rsidRDefault="00D53F92" w:rsidP="00D53F9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53F92" w:rsidRPr="007C5111" w:rsidRDefault="00D53F92" w:rsidP="00D53F9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53F92" w:rsidRPr="007C5111" w:rsidRDefault="00D53F92" w:rsidP="00D53F92">
      <w:pPr>
        <w:widowControl w:val="0"/>
        <w:ind w:firstLine="540"/>
        <w:jc w:val="both"/>
        <w:rPr>
          <w:sz w:val="28"/>
          <w:szCs w:val="28"/>
        </w:rPr>
      </w:pPr>
    </w:p>
    <w:p w:rsidR="00D53F92" w:rsidRPr="007C5111" w:rsidRDefault="00D53F92" w:rsidP="00D53F9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№98</w:t>
      </w:r>
    </w:p>
    <w:p w:rsidR="00D53F92" w:rsidRPr="007C5111" w:rsidRDefault="00D53F92" w:rsidP="00D53F9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D53F92" w:rsidRPr="007C5111" w:rsidRDefault="00D53F92" w:rsidP="00D53F9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</w:t>
      </w:r>
      <w:r w:rsidRPr="007C5111">
        <w:rPr>
          <w:sz w:val="28"/>
          <w:szCs w:val="28"/>
          <w:lang w:val="uk-UA"/>
        </w:rPr>
        <w:t xml:space="preserve"> 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Кіндрат Юрію Ігоровичу</w:t>
      </w:r>
    </w:p>
    <w:p w:rsidR="00D53F92" w:rsidRPr="007C5111" w:rsidRDefault="00D53F92" w:rsidP="00D53F9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53F92" w:rsidRPr="007C5111" w:rsidRDefault="00D53F92" w:rsidP="00D53F9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Кіндрат Юрія Ігоровича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D53F92" w:rsidRPr="007C5111" w:rsidRDefault="00D53F92" w:rsidP="00D53F92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D53F92" w:rsidRPr="007C5111" w:rsidRDefault="00D53F92" w:rsidP="00D53F9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Стуса, 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Кіндрат Юрію Ігоровичу</w:t>
      </w:r>
      <w:r w:rsidRPr="007C5111">
        <w:rPr>
          <w:sz w:val="28"/>
          <w:szCs w:val="28"/>
        </w:rPr>
        <w:t>.</w:t>
      </w:r>
    </w:p>
    <w:p w:rsidR="00D53F92" w:rsidRPr="007C5111" w:rsidRDefault="00D53F92" w:rsidP="00D53F9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Кіндрат Юрію Ігоровичу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072</w:t>
      </w:r>
      <w:r w:rsidRPr="007C5111">
        <w:rPr>
          <w:sz w:val="28"/>
          <w:szCs w:val="28"/>
        </w:rPr>
        <w:t xml:space="preserve"> площею 0,1</w:t>
      </w:r>
      <w:r w:rsidRPr="007C5111">
        <w:rPr>
          <w:sz w:val="28"/>
          <w:szCs w:val="28"/>
          <w:lang w:val="uk-UA"/>
        </w:rPr>
        <w:t>0</w:t>
      </w:r>
      <w:r w:rsidRPr="007C5111">
        <w:rPr>
          <w:sz w:val="28"/>
          <w:szCs w:val="28"/>
        </w:rPr>
        <w:t xml:space="preserve">00га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Стуса, 7</w:t>
      </w:r>
      <w:r w:rsidRPr="007C5111">
        <w:rPr>
          <w:sz w:val="28"/>
          <w:szCs w:val="28"/>
        </w:rPr>
        <w:t>.</w:t>
      </w:r>
    </w:p>
    <w:p w:rsidR="00D53F92" w:rsidRPr="007C5111" w:rsidRDefault="00D53F92" w:rsidP="00D53F92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Кіндрат Юрію Ігоровичу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D53F92" w:rsidRPr="007C5111" w:rsidRDefault="00D53F92" w:rsidP="00D53F92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Кіндрат Юрію Ігоровичу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D53F92" w:rsidRPr="007C5111" w:rsidRDefault="00D53F92" w:rsidP="00D53F9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D53F92" w:rsidRPr="007C5111" w:rsidRDefault="00D53F92" w:rsidP="00D53F9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53F92" w:rsidRPr="007C5111" w:rsidRDefault="00D53F92" w:rsidP="00D53F9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53F92" w:rsidRPr="007C5111" w:rsidRDefault="00D53F92" w:rsidP="00D53F9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53F92" w:rsidRPr="007C5111" w:rsidRDefault="00D53F92" w:rsidP="00D53F92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C42" w:rsidRDefault="00187C42">
      <w:r>
        <w:separator/>
      </w:r>
    </w:p>
  </w:endnote>
  <w:endnote w:type="continuationSeparator" w:id="0">
    <w:p w:rsidR="00187C42" w:rsidRDefault="00187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C42" w:rsidRDefault="00187C42">
      <w:r>
        <w:separator/>
      </w:r>
    </w:p>
  </w:footnote>
  <w:footnote w:type="continuationSeparator" w:id="0">
    <w:p w:rsidR="00187C42" w:rsidRDefault="00187C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7C4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F9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53F9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53F9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53F9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53F92"/>
    <w:rPr>
      <w:b/>
      <w:sz w:val="28"/>
      <w:lang w:val="uk-UA"/>
    </w:rPr>
  </w:style>
  <w:style w:type="paragraph" w:styleId="ab">
    <w:name w:val="Normal (Web)"/>
    <w:basedOn w:val="a"/>
    <w:rsid w:val="00D53F92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D53F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2A97F-B3EF-415C-B625-B64E6F1C6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2023-07-10T12:31:00Z</dcterms:modified>
</cp:coreProperties>
</file>