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94716" w:rsidRPr="007C5111" w:rsidRDefault="00994716" w:rsidP="0099471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994716" w:rsidRPr="007C5111" w:rsidRDefault="00994716" w:rsidP="0099471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994716" w:rsidRPr="007C5111" w:rsidRDefault="00994716" w:rsidP="0099471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994716" w:rsidRPr="007C5111" w:rsidRDefault="00994716" w:rsidP="0099471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994716" w:rsidRPr="007C5111" w:rsidRDefault="00994716" w:rsidP="00994716">
      <w:pPr>
        <w:widowControl w:val="0"/>
        <w:ind w:firstLine="540"/>
        <w:jc w:val="center"/>
        <w:rPr>
          <w:sz w:val="28"/>
          <w:szCs w:val="28"/>
        </w:rPr>
      </w:pPr>
    </w:p>
    <w:p w:rsidR="00994716" w:rsidRPr="007C5111" w:rsidRDefault="00994716" w:rsidP="0099471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994716" w:rsidRPr="007C5111" w:rsidRDefault="00994716" w:rsidP="0099471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94716" w:rsidRPr="007C5111" w:rsidRDefault="00994716" w:rsidP="00994716">
      <w:pPr>
        <w:widowControl w:val="0"/>
        <w:ind w:firstLine="540"/>
        <w:jc w:val="both"/>
        <w:rPr>
          <w:sz w:val="28"/>
          <w:szCs w:val="28"/>
        </w:rPr>
      </w:pPr>
    </w:p>
    <w:p w:rsidR="00994716" w:rsidRPr="007C5111" w:rsidRDefault="00994716" w:rsidP="0099471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№99</w:t>
      </w:r>
    </w:p>
    <w:p w:rsidR="00994716" w:rsidRPr="007C5111" w:rsidRDefault="00994716" w:rsidP="0099471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994716" w:rsidRPr="007C5111" w:rsidRDefault="00994716" w:rsidP="0099471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</w:t>
      </w:r>
      <w:r w:rsidRPr="007C5111">
        <w:rPr>
          <w:sz w:val="28"/>
          <w:szCs w:val="28"/>
          <w:lang w:val="uk-UA"/>
        </w:rPr>
        <w:t xml:space="preserve"> 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Лихопатер Василю Ігоровичу</w:t>
      </w:r>
    </w:p>
    <w:p w:rsidR="00994716" w:rsidRPr="007C5111" w:rsidRDefault="00994716" w:rsidP="0099471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994716" w:rsidRPr="007C5111" w:rsidRDefault="00994716" w:rsidP="0099471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Лихопатер Василя Ігоровича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994716" w:rsidRPr="007C5111" w:rsidRDefault="00994716" w:rsidP="0099471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994716" w:rsidRPr="007C5111" w:rsidRDefault="00994716" w:rsidP="0099471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Січових Стрільців, 8,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Лихопатер Василю Ігоровичу</w:t>
      </w:r>
      <w:r w:rsidRPr="007C5111">
        <w:rPr>
          <w:sz w:val="28"/>
          <w:szCs w:val="28"/>
        </w:rPr>
        <w:t>.</w:t>
      </w:r>
    </w:p>
    <w:p w:rsidR="00994716" w:rsidRPr="007C5111" w:rsidRDefault="00994716" w:rsidP="0099471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Лихопатер Василю Ігоровичу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220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08</w:t>
      </w:r>
      <w:r w:rsidRPr="007C5111">
        <w:rPr>
          <w:sz w:val="28"/>
          <w:szCs w:val="28"/>
        </w:rPr>
        <w:t xml:space="preserve">00га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Січових Стрільців, 8</w:t>
      </w:r>
      <w:r w:rsidRPr="007C5111">
        <w:rPr>
          <w:sz w:val="28"/>
          <w:szCs w:val="28"/>
        </w:rPr>
        <w:t>.</w:t>
      </w:r>
    </w:p>
    <w:p w:rsidR="00994716" w:rsidRPr="007C5111" w:rsidRDefault="00994716" w:rsidP="0099471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Лихопатер Василю Ігоровичу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994716" w:rsidRPr="007C5111" w:rsidRDefault="00994716" w:rsidP="00994716">
      <w:pPr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Лихопатер Василю Ігоровичу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994716" w:rsidRPr="007C5111" w:rsidRDefault="00994716" w:rsidP="0099471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994716" w:rsidRPr="007C5111" w:rsidRDefault="00994716" w:rsidP="0099471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994716" w:rsidRPr="007C5111" w:rsidRDefault="00994716" w:rsidP="0099471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994716" w:rsidRPr="007C5111" w:rsidRDefault="00994716" w:rsidP="0099471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994716" w:rsidRPr="007C5111" w:rsidRDefault="00994716" w:rsidP="00994716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994716" w:rsidRPr="007C5111" w:rsidRDefault="00994716" w:rsidP="0099471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C9C" w:rsidRDefault="00662C9C">
      <w:r>
        <w:separator/>
      </w:r>
    </w:p>
  </w:endnote>
  <w:endnote w:type="continuationSeparator" w:id="0">
    <w:p w:rsidR="00662C9C" w:rsidRDefault="0066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C9C" w:rsidRDefault="00662C9C">
      <w:r>
        <w:separator/>
      </w:r>
    </w:p>
  </w:footnote>
  <w:footnote w:type="continuationSeparator" w:id="0">
    <w:p w:rsidR="00662C9C" w:rsidRDefault="00662C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2C9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4716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9471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9471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9471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94716"/>
    <w:rPr>
      <w:b/>
      <w:sz w:val="28"/>
      <w:lang w:val="uk-UA"/>
    </w:rPr>
  </w:style>
  <w:style w:type="paragraph" w:styleId="ab">
    <w:name w:val="Normal (Web)"/>
    <w:basedOn w:val="a"/>
    <w:rsid w:val="00994716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9947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1EDDE-AC04-4937-8F08-ACB3E39A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1093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2023-07-10T12:32:00Z</dcterms:modified>
</cp:coreProperties>
</file>