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12786" w:rsidRPr="007C5111" w:rsidRDefault="00312786" w:rsidP="0031278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12786" w:rsidRPr="007C5111" w:rsidRDefault="00312786" w:rsidP="0031278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12786" w:rsidRPr="007C5111" w:rsidRDefault="00312786" w:rsidP="0031278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12786" w:rsidRPr="007C5111" w:rsidRDefault="00312786" w:rsidP="0031278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12786" w:rsidRPr="007C5111" w:rsidRDefault="00312786" w:rsidP="00312786">
      <w:pPr>
        <w:widowControl w:val="0"/>
        <w:ind w:firstLine="540"/>
        <w:jc w:val="center"/>
        <w:rPr>
          <w:sz w:val="28"/>
          <w:szCs w:val="28"/>
        </w:rPr>
      </w:pPr>
    </w:p>
    <w:p w:rsidR="00312786" w:rsidRPr="007C5111" w:rsidRDefault="00312786" w:rsidP="0031278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12786" w:rsidRPr="007C5111" w:rsidRDefault="00312786" w:rsidP="0031278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12786" w:rsidRPr="007C5111" w:rsidRDefault="00312786" w:rsidP="00312786">
      <w:pPr>
        <w:widowControl w:val="0"/>
        <w:ind w:firstLine="540"/>
        <w:jc w:val="both"/>
        <w:rPr>
          <w:sz w:val="28"/>
          <w:szCs w:val="28"/>
        </w:rPr>
      </w:pP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№100</w:t>
      </w: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Гуйт Галині Василівні</w:t>
      </w: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Гуйт Галини Василівни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Л.Костенко, 2,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Гуйт Галині Василівні</w:t>
      </w:r>
      <w:r w:rsidRPr="007C5111">
        <w:rPr>
          <w:sz w:val="28"/>
          <w:szCs w:val="28"/>
        </w:rPr>
        <w:t>.</w:t>
      </w: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Гуйт Галині Василівні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03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118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Л.Костенко, 2</w:t>
      </w:r>
      <w:r w:rsidRPr="007C5111">
        <w:rPr>
          <w:sz w:val="28"/>
          <w:szCs w:val="28"/>
        </w:rPr>
        <w:t>.</w:t>
      </w:r>
    </w:p>
    <w:p w:rsidR="00312786" w:rsidRPr="007C5111" w:rsidRDefault="00312786" w:rsidP="003127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Гуйт Галині Василівні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312786" w:rsidRPr="007C5111" w:rsidRDefault="00312786" w:rsidP="00312786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Гуйт Галині Василівні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12786" w:rsidRPr="007C5111" w:rsidRDefault="00312786" w:rsidP="003127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355" w:rsidRDefault="008F5355">
      <w:r>
        <w:separator/>
      </w:r>
    </w:p>
  </w:endnote>
  <w:endnote w:type="continuationSeparator" w:id="0">
    <w:p w:rsidR="008F5355" w:rsidRDefault="008F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355" w:rsidRDefault="008F5355">
      <w:r>
        <w:separator/>
      </w:r>
    </w:p>
  </w:footnote>
  <w:footnote w:type="continuationSeparator" w:id="0">
    <w:p w:rsidR="008F5355" w:rsidRDefault="008F5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78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5355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1278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1278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1278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12786"/>
    <w:rPr>
      <w:b/>
      <w:sz w:val="28"/>
      <w:lang w:val="uk-UA"/>
    </w:rPr>
  </w:style>
  <w:style w:type="paragraph" w:styleId="ab">
    <w:name w:val="Normal (Web)"/>
    <w:basedOn w:val="a"/>
    <w:rsid w:val="00312786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3127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EE977-053A-48BB-B813-5C14EAEB9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2023-07-10T12:33:00Z</dcterms:modified>
</cp:coreProperties>
</file>