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73796" w:rsidRPr="007C5111" w:rsidRDefault="00073796" w:rsidP="0007379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073796" w:rsidRPr="007C5111" w:rsidRDefault="00073796" w:rsidP="0007379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073796" w:rsidRPr="007C5111" w:rsidRDefault="00073796" w:rsidP="0007379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073796" w:rsidRPr="007C5111" w:rsidRDefault="00073796" w:rsidP="0007379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073796" w:rsidRPr="007C5111" w:rsidRDefault="00073796" w:rsidP="00073796">
      <w:pPr>
        <w:widowControl w:val="0"/>
        <w:ind w:firstLine="540"/>
        <w:jc w:val="center"/>
        <w:rPr>
          <w:sz w:val="28"/>
          <w:szCs w:val="28"/>
        </w:rPr>
      </w:pPr>
    </w:p>
    <w:p w:rsidR="00073796" w:rsidRPr="007C5111" w:rsidRDefault="00073796" w:rsidP="0007379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073796" w:rsidRPr="007C5111" w:rsidRDefault="00073796" w:rsidP="0007379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073796" w:rsidRPr="007C5111" w:rsidRDefault="00073796" w:rsidP="00073796">
      <w:pPr>
        <w:widowControl w:val="0"/>
        <w:ind w:firstLine="540"/>
        <w:jc w:val="both"/>
        <w:rPr>
          <w:sz w:val="28"/>
          <w:szCs w:val="28"/>
        </w:rPr>
      </w:pP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№101</w:t>
      </w: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господарських будівель і споруд </w:t>
      </w:r>
      <w:r w:rsidRPr="007C5111">
        <w:rPr>
          <w:sz w:val="28"/>
          <w:szCs w:val="28"/>
          <w:lang w:val="uk-UA"/>
        </w:rPr>
        <w:t>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Лісковському Назару Андрійовичу</w:t>
      </w: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Лісковського Назара Андрійовича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Л.Костенко, 6,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Лісковському Назару Андрійовичу</w:t>
      </w:r>
      <w:r w:rsidRPr="007C5111">
        <w:rPr>
          <w:sz w:val="28"/>
          <w:szCs w:val="28"/>
        </w:rPr>
        <w:t>.</w:t>
      </w: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Лісковському Назару Андрійовичу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03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119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Л.Костенко, 6</w:t>
      </w:r>
      <w:r w:rsidRPr="007C5111">
        <w:rPr>
          <w:sz w:val="28"/>
          <w:szCs w:val="28"/>
        </w:rPr>
        <w:t>.</w:t>
      </w:r>
    </w:p>
    <w:p w:rsidR="00073796" w:rsidRPr="007C5111" w:rsidRDefault="00073796" w:rsidP="0007379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Лісковському Назару Андрійовичу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073796" w:rsidRPr="007C5111" w:rsidRDefault="00073796" w:rsidP="00073796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Лісковському Назару Андрійовичу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73796" w:rsidRPr="007C5111" w:rsidRDefault="00073796" w:rsidP="00073796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979" w:rsidRDefault="003E4979">
      <w:r>
        <w:separator/>
      </w:r>
    </w:p>
  </w:endnote>
  <w:endnote w:type="continuationSeparator" w:id="0">
    <w:p w:rsidR="003E4979" w:rsidRDefault="003E4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979" w:rsidRDefault="003E4979">
      <w:r>
        <w:separator/>
      </w:r>
    </w:p>
  </w:footnote>
  <w:footnote w:type="continuationSeparator" w:id="0">
    <w:p w:rsidR="003E4979" w:rsidRDefault="003E4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79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497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7379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7379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7379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73796"/>
    <w:rPr>
      <w:b/>
      <w:sz w:val="28"/>
      <w:lang w:val="uk-UA"/>
    </w:rPr>
  </w:style>
  <w:style w:type="paragraph" w:styleId="ab">
    <w:name w:val="Normal (Web)"/>
    <w:basedOn w:val="a"/>
    <w:rsid w:val="00073796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0737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6DEEA-F51A-4722-B67A-DBBA9ABEE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2023-07-10T12:34:00Z</dcterms:modified>
</cp:coreProperties>
</file>