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14610" w:rsidRPr="007C5111" w:rsidRDefault="00614610" w:rsidP="00614610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614610" w:rsidRPr="007C5111" w:rsidRDefault="00614610" w:rsidP="00614610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614610" w:rsidRPr="007C5111" w:rsidRDefault="00614610" w:rsidP="00614610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614610" w:rsidRPr="007C5111" w:rsidRDefault="00614610" w:rsidP="00614610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614610" w:rsidRPr="007C5111" w:rsidRDefault="00614610" w:rsidP="00614610">
      <w:pPr>
        <w:widowControl w:val="0"/>
        <w:ind w:firstLine="540"/>
        <w:jc w:val="center"/>
        <w:rPr>
          <w:sz w:val="28"/>
          <w:szCs w:val="28"/>
        </w:rPr>
      </w:pPr>
    </w:p>
    <w:p w:rsidR="00614610" w:rsidRPr="007C5111" w:rsidRDefault="00614610" w:rsidP="0061461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614610" w:rsidRPr="007C5111" w:rsidRDefault="00614610" w:rsidP="0061461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614610" w:rsidRPr="007C5111" w:rsidRDefault="00614610" w:rsidP="00614610">
      <w:pPr>
        <w:widowControl w:val="0"/>
        <w:ind w:firstLine="540"/>
        <w:jc w:val="both"/>
        <w:rPr>
          <w:sz w:val="28"/>
          <w:szCs w:val="28"/>
        </w:rPr>
      </w:pPr>
    </w:p>
    <w:p w:rsidR="00614610" w:rsidRPr="007C5111" w:rsidRDefault="00614610" w:rsidP="0061461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№102</w:t>
      </w:r>
    </w:p>
    <w:p w:rsidR="00614610" w:rsidRPr="007C5111" w:rsidRDefault="00614610" w:rsidP="0061461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614610" w:rsidRPr="007C5111" w:rsidRDefault="00614610" w:rsidP="0061461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господарських будівель і споруд </w:t>
      </w:r>
      <w:r w:rsidRPr="007C5111">
        <w:rPr>
          <w:sz w:val="28"/>
          <w:szCs w:val="28"/>
          <w:lang w:val="uk-UA"/>
        </w:rPr>
        <w:t>в с. Малі Підліски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Бенко Михайлу Михайловичу</w:t>
      </w:r>
    </w:p>
    <w:p w:rsidR="00614610" w:rsidRPr="007C5111" w:rsidRDefault="00614610" w:rsidP="0061461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614610" w:rsidRPr="007C5111" w:rsidRDefault="00614610" w:rsidP="0061461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Бенко Михайла Михайловича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614610" w:rsidRPr="007C5111" w:rsidRDefault="00614610" w:rsidP="00614610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614610" w:rsidRPr="007C5111" w:rsidRDefault="00614610" w:rsidP="0061461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Польова, 8,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Бенко Михайлу Михайловичу</w:t>
      </w:r>
      <w:r w:rsidRPr="007C5111">
        <w:rPr>
          <w:sz w:val="28"/>
          <w:szCs w:val="28"/>
        </w:rPr>
        <w:t>.</w:t>
      </w:r>
    </w:p>
    <w:p w:rsidR="00614610" w:rsidRPr="007C5111" w:rsidRDefault="00614610" w:rsidP="0061461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Бенко Михайлу Михайловичу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</w:t>
      </w:r>
      <w:r w:rsidRPr="007C5111">
        <w:rPr>
          <w:sz w:val="28"/>
          <w:szCs w:val="28"/>
          <w:lang w:val="uk-UA"/>
        </w:rPr>
        <w:t>10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021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10</w:t>
      </w:r>
      <w:r w:rsidRPr="007C5111">
        <w:rPr>
          <w:sz w:val="28"/>
          <w:szCs w:val="28"/>
        </w:rPr>
        <w:t xml:space="preserve">00га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Польова, 8</w:t>
      </w:r>
      <w:r w:rsidRPr="007C5111">
        <w:rPr>
          <w:sz w:val="28"/>
          <w:szCs w:val="28"/>
        </w:rPr>
        <w:t>.</w:t>
      </w:r>
    </w:p>
    <w:p w:rsidR="00614610" w:rsidRPr="007C5111" w:rsidRDefault="00614610" w:rsidP="00614610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Бенко Михайлу Михайловичу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614610" w:rsidRPr="007C5111" w:rsidRDefault="00614610" w:rsidP="00614610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Бенко Михайлу Михайловичу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614610" w:rsidRPr="007C5111" w:rsidRDefault="00614610" w:rsidP="0061461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614610" w:rsidRPr="007C5111" w:rsidRDefault="00614610" w:rsidP="0061461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614610" w:rsidRPr="007C5111" w:rsidRDefault="00614610" w:rsidP="0061461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614610" w:rsidRPr="007C5111" w:rsidRDefault="00614610" w:rsidP="0061461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614610" w:rsidRPr="007C5111" w:rsidRDefault="00614610" w:rsidP="00614610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24C" w:rsidRDefault="0092124C">
      <w:r>
        <w:separator/>
      </w:r>
    </w:p>
  </w:endnote>
  <w:endnote w:type="continuationSeparator" w:id="0">
    <w:p w:rsidR="0092124C" w:rsidRDefault="00921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24C" w:rsidRDefault="0092124C">
      <w:r>
        <w:separator/>
      </w:r>
    </w:p>
  </w:footnote>
  <w:footnote w:type="continuationSeparator" w:id="0">
    <w:p w:rsidR="0092124C" w:rsidRDefault="00921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4610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124C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1461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1461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1461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14610"/>
    <w:rPr>
      <w:b/>
      <w:sz w:val="28"/>
      <w:lang w:val="uk-UA"/>
    </w:rPr>
  </w:style>
  <w:style w:type="paragraph" w:styleId="ab">
    <w:name w:val="Normal (Web)"/>
    <w:basedOn w:val="a"/>
    <w:rsid w:val="00614610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6146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4B91E-75C9-4018-B717-D94B5061B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1079</Words>
  <Characters>616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2023-07-10T12:35:00Z</dcterms:modified>
</cp:coreProperties>
</file>