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A4AF9" w:rsidRPr="007C5111" w:rsidRDefault="004A4AF9" w:rsidP="004A4A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A4AF9" w:rsidRPr="007C5111" w:rsidRDefault="004A4AF9" w:rsidP="004A4AF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A4AF9" w:rsidRPr="007C5111" w:rsidRDefault="004A4AF9" w:rsidP="004A4A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A4AF9" w:rsidRPr="007C5111" w:rsidRDefault="004A4AF9" w:rsidP="004A4AF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A4AF9" w:rsidRPr="007C5111" w:rsidRDefault="004A4AF9" w:rsidP="004A4AF9">
      <w:pPr>
        <w:widowControl w:val="0"/>
        <w:ind w:firstLine="540"/>
        <w:jc w:val="center"/>
        <w:rPr>
          <w:sz w:val="28"/>
          <w:szCs w:val="28"/>
        </w:rPr>
      </w:pPr>
    </w:p>
    <w:p w:rsidR="004A4AF9" w:rsidRPr="007C5111" w:rsidRDefault="004A4AF9" w:rsidP="004A4A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A4AF9" w:rsidRPr="007C5111" w:rsidRDefault="004A4AF9" w:rsidP="004A4A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A4AF9" w:rsidRPr="007C5111" w:rsidRDefault="004A4AF9" w:rsidP="004A4AF9">
      <w:pPr>
        <w:widowControl w:val="0"/>
        <w:ind w:firstLine="540"/>
        <w:jc w:val="both"/>
        <w:rPr>
          <w:sz w:val="28"/>
          <w:szCs w:val="28"/>
        </w:rPr>
      </w:pP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№103</w:t>
      </w: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Олексієнко Наталії Ярославівні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Олексієнко Наталії Ярославівни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Ярослава Мудрого, 19,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Олексієнко Наталії Ярославівні</w:t>
      </w:r>
      <w:r w:rsidRPr="007C5111">
        <w:rPr>
          <w:sz w:val="28"/>
          <w:szCs w:val="28"/>
        </w:rPr>
        <w:t>.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Олексієнко Наталії Ярославівні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03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112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Ярослава Мудрого, 19</w:t>
      </w:r>
      <w:r w:rsidRPr="007C5111">
        <w:rPr>
          <w:sz w:val="28"/>
          <w:szCs w:val="28"/>
        </w:rPr>
        <w:t>.</w:t>
      </w:r>
    </w:p>
    <w:p w:rsidR="004A4AF9" w:rsidRPr="007C5111" w:rsidRDefault="004A4AF9" w:rsidP="004A4AF9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Олексієнко Наталії Ярославівні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4A4AF9" w:rsidRPr="007C5111" w:rsidRDefault="004A4AF9" w:rsidP="004A4AF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Олексієнко Наталії Ярославівні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4A4AF9" w:rsidRPr="007C5111" w:rsidRDefault="004A4AF9" w:rsidP="004A4AF9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910" w:rsidRDefault="00F56910">
      <w:r>
        <w:separator/>
      </w:r>
    </w:p>
  </w:endnote>
  <w:endnote w:type="continuationSeparator" w:id="0">
    <w:p w:rsidR="00F56910" w:rsidRDefault="00F5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910" w:rsidRDefault="00F56910">
      <w:r>
        <w:separator/>
      </w:r>
    </w:p>
  </w:footnote>
  <w:footnote w:type="continuationSeparator" w:id="0">
    <w:p w:rsidR="00F56910" w:rsidRDefault="00F56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AF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910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A4AF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A4AF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A4AF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A4AF9"/>
    <w:rPr>
      <w:b/>
      <w:sz w:val="28"/>
      <w:lang w:val="uk-UA"/>
    </w:rPr>
  </w:style>
  <w:style w:type="paragraph" w:styleId="ab">
    <w:name w:val="Normal (Web)"/>
    <w:basedOn w:val="a"/>
    <w:rsid w:val="004A4AF9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4A4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594E6-5A2A-447F-A0EB-FDA02A28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2023-07-10T12:36:00Z</dcterms:modified>
</cp:coreProperties>
</file>