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43B53" w:rsidRPr="007C5111" w:rsidRDefault="00D43B53" w:rsidP="00D43B5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43B53" w:rsidRPr="007C5111" w:rsidRDefault="00D43B53" w:rsidP="00D43B5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43B53" w:rsidRPr="007C5111" w:rsidRDefault="00D43B53" w:rsidP="00D43B5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43B53" w:rsidRPr="007C5111" w:rsidRDefault="00D43B53" w:rsidP="00D43B5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43B53" w:rsidRPr="007C5111" w:rsidRDefault="00D43B53" w:rsidP="00D43B53">
      <w:pPr>
        <w:widowControl w:val="0"/>
        <w:ind w:firstLine="540"/>
        <w:jc w:val="center"/>
        <w:rPr>
          <w:sz w:val="28"/>
          <w:szCs w:val="28"/>
        </w:rPr>
      </w:pPr>
    </w:p>
    <w:p w:rsidR="00D43B53" w:rsidRPr="007C5111" w:rsidRDefault="00D43B53" w:rsidP="00D43B5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43B53" w:rsidRPr="007C5111" w:rsidRDefault="00D43B53" w:rsidP="00D43B5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43B53" w:rsidRPr="007C5111" w:rsidRDefault="00D43B53" w:rsidP="00D43B53">
      <w:pPr>
        <w:widowControl w:val="0"/>
        <w:ind w:firstLine="540"/>
        <w:jc w:val="both"/>
        <w:rPr>
          <w:sz w:val="28"/>
          <w:szCs w:val="28"/>
        </w:rPr>
      </w:pP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№104</w:t>
      </w: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господарських будівель і споруд </w:t>
      </w:r>
      <w:r w:rsidRPr="007C5111">
        <w:rPr>
          <w:sz w:val="28"/>
          <w:szCs w:val="28"/>
          <w:lang w:val="uk-UA"/>
        </w:rPr>
        <w:t>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Піщуку Тарасу Юрійовичу</w:t>
      </w: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Піщука Тараса Юрійовича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Польова, 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Піщуку Тарасу Юрійовичу</w:t>
      </w:r>
      <w:r w:rsidRPr="007C5111">
        <w:rPr>
          <w:sz w:val="28"/>
          <w:szCs w:val="28"/>
        </w:rPr>
        <w:t>.</w:t>
      </w: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Піщуку Тарасу Юрійовичу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218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Польова, 7</w:t>
      </w:r>
      <w:r w:rsidRPr="007C5111">
        <w:rPr>
          <w:sz w:val="28"/>
          <w:szCs w:val="28"/>
        </w:rPr>
        <w:t>.</w:t>
      </w:r>
    </w:p>
    <w:p w:rsidR="00D43B53" w:rsidRPr="007C5111" w:rsidRDefault="00D43B53" w:rsidP="00D43B5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Піщуку Тарасу Юрійовичу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D43B53" w:rsidRPr="007C5111" w:rsidRDefault="00D43B53" w:rsidP="00D43B53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Піщуку Тарасу Юрійовичу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43B53" w:rsidRPr="007C5111" w:rsidRDefault="00D43B53" w:rsidP="00D43B53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887" w:rsidRDefault="00843887">
      <w:r>
        <w:separator/>
      </w:r>
    </w:p>
  </w:endnote>
  <w:endnote w:type="continuationSeparator" w:id="0">
    <w:p w:rsidR="00843887" w:rsidRDefault="00843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887" w:rsidRDefault="00843887">
      <w:r>
        <w:separator/>
      </w:r>
    </w:p>
  </w:footnote>
  <w:footnote w:type="continuationSeparator" w:id="0">
    <w:p w:rsidR="00843887" w:rsidRDefault="00843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388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3B5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43B5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43B5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43B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43B53"/>
    <w:rPr>
      <w:b/>
      <w:sz w:val="28"/>
      <w:lang w:val="uk-UA"/>
    </w:rPr>
  </w:style>
  <w:style w:type="paragraph" w:styleId="ab">
    <w:name w:val="Normal (Web)"/>
    <w:basedOn w:val="a"/>
    <w:rsid w:val="00D43B53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D43B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95C7F-6C4B-4D90-B93A-2141498F0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2023-07-10T12:37:00Z</dcterms:modified>
</cp:coreProperties>
</file>