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6415D" w:rsidRPr="007C5111" w:rsidRDefault="0026415D" w:rsidP="0026415D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26415D" w:rsidRPr="007C5111" w:rsidRDefault="0026415D" w:rsidP="0026415D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26415D" w:rsidRPr="007C5111" w:rsidRDefault="0026415D" w:rsidP="0026415D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26415D" w:rsidRPr="007C5111" w:rsidRDefault="0026415D" w:rsidP="0026415D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сесія сьомого демократичного скликання /</w:t>
      </w:r>
    </w:p>
    <w:p w:rsidR="0026415D" w:rsidRPr="007C5111" w:rsidRDefault="0026415D" w:rsidP="0026415D">
      <w:pPr>
        <w:pStyle w:val="8"/>
        <w:widowControl w:val="0"/>
        <w:spacing w:before="0" w:after="0"/>
        <w:ind w:firstLine="540"/>
        <w:rPr>
          <w:b/>
          <w:i w:val="0"/>
          <w:sz w:val="28"/>
          <w:szCs w:val="28"/>
          <w:lang w:val="uk-UA"/>
        </w:rPr>
      </w:pPr>
    </w:p>
    <w:p w:rsidR="0026415D" w:rsidRPr="007C5111" w:rsidRDefault="0026415D" w:rsidP="0026415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26415D" w:rsidRPr="007C5111" w:rsidRDefault="0026415D" w:rsidP="0026415D">
      <w:pPr>
        <w:ind w:firstLine="540"/>
        <w:jc w:val="both"/>
        <w:rPr>
          <w:sz w:val="28"/>
          <w:szCs w:val="28"/>
        </w:rPr>
      </w:pPr>
    </w:p>
    <w:p w:rsidR="0026415D" w:rsidRPr="007C5111" w:rsidRDefault="0026415D" w:rsidP="0026415D">
      <w:pPr>
        <w:ind w:firstLine="540"/>
        <w:jc w:val="both"/>
        <w:rPr>
          <w:sz w:val="28"/>
          <w:szCs w:val="28"/>
        </w:rPr>
      </w:pPr>
    </w:p>
    <w:p w:rsidR="0026415D" w:rsidRPr="007C5111" w:rsidRDefault="0026415D" w:rsidP="0026415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№107</w:t>
      </w:r>
      <w:r w:rsidRPr="007C5111">
        <w:rPr>
          <w:sz w:val="28"/>
          <w:szCs w:val="28"/>
        </w:rPr>
        <w:tab/>
        <w:t xml:space="preserve">                                      </w:t>
      </w:r>
    </w:p>
    <w:p w:rsidR="0026415D" w:rsidRPr="007C5111" w:rsidRDefault="0026415D" w:rsidP="0026415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м.Дубляни </w:t>
      </w:r>
    </w:p>
    <w:p w:rsidR="0026415D" w:rsidRPr="007C5111" w:rsidRDefault="0026415D" w:rsidP="0026415D">
      <w:pPr>
        <w:ind w:firstLine="540"/>
        <w:jc w:val="both"/>
        <w:rPr>
          <w:sz w:val="28"/>
          <w:szCs w:val="28"/>
        </w:rPr>
      </w:pPr>
    </w:p>
    <w:p w:rsidR="0026415D" w:rsidRPr="007C5111" w:rsidRDefault="0026415D" w:rsidP="0026415D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звернення депутатів Дублянської міської ради до Голови Львівської обласної державної адміністрації, Львівської обласної ради, Львівської міської ради «Про припинення функціонування Грибовицького сміттєзвалища у зв’язку з критичною ситуацією та екологічним лихом»</w:t>
      </w:r>
    </w:p>
    <w:p w:rsidR="0026415D" w:rsidRPr="007C5111" w:rsidRDefault="0026415D" w:rsidP="0026415D">
      <w:pPr>
        <w:widowControl w:val="0"/>
        <w:ind w:firstLine="540"/>
        <w:jc w:val="both"/>
        <w:rPr>
          <w:sz w:val="28"/>
          <w:szCs w:val="28"/>
        </w:rPr>
      </w:pPr>
    </w:p>
    <w:p w:rsidR="0026415D" w:rsidRPr="007C5111" w:rsidRDefault="0026415D" w:rsidP="0026415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та обговоривши пропозиції депутатів Дублянської міської ради, відповідно до статті 26 Закону України «Про місцеве самоврядування в Україні»,  Дублянська міська рада</w:t>
      </w:r>
    </w:p>
    <w:p w:rsidR="0026415D" w:rsidRPr="007C5111" w:rsidRDefault="0026415D" w:rsidP="0026415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26415D" w:rsidRPr="007C5111" w:rsidRDefault="0026415D" w:rsidP="0026415D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 Схвалити звернення депутатів Дублянської міської ради до Голови Львівської обласної державної адміністрації, Львівської обласної ради, Львівської міської ради «Про припинення функціонування Грибовицького сміттєзвалища у зв’язку з критичною ситуацією та екологічним лихом» (додається).</w:t>
      </w:r>
    </w:p>
    <w:p w:rsidR="0026415D" w:rsidRPr="007C5111" w:rsidRDefault="0026415D" w:rsidP="0026415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2. Доручити голові Дублянської міської ради В.Ю.Поповичу підписати звернення, схвалене цим рішенням, та направити його до Голови Львівської обласної державної адміністрації, Львівської обласної ради, Львівської міської ради </w:t>
      </w:r>
    </w:p>
    <w:p w:rsidR="0026415D" w:rsidRPr="007C5111" w:rsidRDefault="0026415D" w:rsidP="0026415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Контроль за виконанням рішення покласти на постійну комісію з питань</w:t>
      </w:r>
    </w:p>
    <w:p w:rsidR="0026415D" w:rsidRPr="007C5111" w:rsidRDefault="0026415D" w:rsidP="0026415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законності, захисту прав громадян, депутатської діяльності та етики.</w:t>
      </w:r>
    </w:p>
    <w:p w:rsidR="0026415D" w:rsidRPr="007C5111" w:rsidRDefault="0026415D" w:rsidP="0026415D">
      <w:pPr>
        <w:widowControl w:val="0"/>
        <w:ind w:firstLine="540"/>
        <w:rPr>
          <w:sz w:val="28"/>
          <w:szCs w:val="28"/>
        </w:rPr>
      </w:pPr>
    </w:p>
    <w:p w:rsidR="0026415D" w:rsidRPr="007C5111" w:rsidRDefault="0026415D" w:rsidP="0026415D">
      <w:pPr>
        <w:widowControl w:val="0"/>
        <w:ind w:firstLine="540"/>
        <w:rPr>
          <w:sz w:val="28"/>
          <w:szCs w:val="28"/>
        </w:rPr>
      </w:pPr>
    </w:p>
    <w:p w:rsidR="0026415D" w:rsidRPr="007C5111" w:rsidRDefault="0026415D" w:rsidP="0026415D">
      <w:pPr>
        <w:widowControl w:val="0"/>
        <w:ind w:firstLine="540"/>
        <w:rPr>
          <w:sz w:val="28"/>
          <w:szCs w:val="28"/>
        </w:rPr>
      </w:pPr>
    </w:p>
    <w:p w:rsidR="0026415D" w:rsidRPr="007C5111" w:rsidRDefault="0026415D" w:rsidP="0026415D">
      <w:pPr>
        <w:widowControl w:val="0"/>
        <w:ind w:firstLine="540"/>
        <w:rPr>
          <w:sz w:val="28"/>
          <w:szCs w:val="28"/>
        </w:rPr>
      </w:pPr>
    </w:p>
    <w:p w:rsidR="003D3DAC" w:rsidRPr="00C32C7D" w:rsidRDefault="0026415D" w:rsidP="0026415D">
      <w:pPr>
        <w:rPr>
          <w:b/>
          <w:sz w:val="28"/>
          <w:szCs w:val="28"/>
        </w:rPr>
      </w:pPr>
      <w:r w:rsidRPr="007C5111">
        <w:rPr>
          <w:sz w:val="28"/>
          <w:szCs w:val="28"/>
        </w:rPr>
        <w:t xml:space="preserve">                         Міський голова                             В.Ю. Попович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62E" w:rsidRDefault="0031562E">
      <w:r>
        <w:separator/>
      </w:r>
    </w:p>
  </w:endnote>
  <w:endnote w:type="continuationSeparator" w:id="0">
    <w:p w:rsidR="0031562E" w:rsidRDefault="0031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62E" w:rsidRDefault="0031562E">
      <w:r>
        <w:separator/>
      </w:r>
    </w:p>
  </w:footnote>
  <w:footnote w:type="continuationSeparator" w:id="0">
    <w:p w:rsidR="0031562E" w:rsidRDefault="00315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415D"/>
    <w:rsid w:val="00287847"/>
    <w:rsid w:val="00294625"/>
    <w:rsid w:val="002A52D5"/>
    <w:rsid w:val="002C74B0"/>
    <w:rsid w:val="002E7407"/>
    <w:rsid w:val="0030555B"/>
    <w:rsid w:val="0031562E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6415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6415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6415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6415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2779F-2D25-449A-A1E1-975B2419C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925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2023-07-10T12:40:00Z</dcterms:modified>
</cp:coreProperties>
</file>