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D6679" w:rsidRPr="007C5111" w:rsidRDefault="00CD6679" w:rsidP="00CD6679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CD6679" w:rsidRPr="007C5111" w:rsidRDefault="00CD6679" w:rsidP="00CD6679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CD6679" w:rsidRPr="007C5111" w:rsidRDefault="00CD6679" w:rsidP="00CD6679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CD6679" w:rsidRPr="007C5111" w:rsidRDefault="00CD6679" w:rsidP="00CD6679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сесія сьомого демократичного скликання /</w:t>
      </w:r>
    </w:p>
    <w:p w:rsidR="00CD6679" w:rsidRPr="007C5111" w:rsidRDefault="00CD6679" w:rsidP="00CD6679">
      <w:pPr>
        <w:pStyle w:val="8"/>
        <w:widowControl w:val="0"/>
        <w:spacing w:before="0" w:after="0"/>
        <w:ind w:firstLine="540"/>
        <w:rPr>
          <w:b/>
          <w:i w:val="0"/>
          <w:sz w:val="28"/>
          <w:szCs w:val="28"/>
          <w:lang w:val="uk-UA"/>
        </w:rPr>
      </w:pPr>
    </w:p>
    <w:p w:rsidR="00CD6679" w:rsidRPr="007C5111" w:rsidRDefault="00CD6679" w:rsidP="00CD667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CD6679" w:rsidRPr="007C5111" w:rsidRDefault="00CD6679" w:rsidP="00CD6679">
      <w:pPr>
        <w:ind w:firstLine="540"/>
        <w:jc w:val="both"/>
        <w:rPr>
          <w:sz w:val="28"/>
          <w:szCs w:val="28"/>
        </w:rPr>
      </w:pPr>
    </w:p>
    <w:p w:rsidR="00CD6679" w:rsidRPr="007C5111" w:rsidRDefault="00CD6679" w:rsidP="00CD6679">
      <w:pPr>
        <w:ind w:firstLine="540"/>
        <w:jc w:val="both"/>
        <w:rPr>
          <w:sz w:val="28"/>
          <w:szCs w:val="28"/>
        </w:rPr>
      </w:pPr>
    </w:p>
    <w:p w:rsidR="00CD6679" w:rsidRPr="007C5111" w:rsidRDefault="00CD6679" w:rsidP="00CD6679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 xml:space="preserve">№110                                     </w:t>
      </w:r>
    </w:p>
    <w:p w:rsidR="00CD6679" w:rsidRPr="007C5111" w:rsidRDefault="00CD6679" w:rsidP="00CD6679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м.Дубляни </w:t>
      </w:r>
    </w:p>
    <w:p w:rsidR="00CD6679" w:rsidRPr="007C5111" w:rsidRDefault="00CD6679" w:rsidP="00CD6679">
      <w:pPr>
        <w:ind w:firstLine="540"/>
        <w:jc w:val="both"/>
        <w:rPr>
          <w:sz w:val="28"/>
          <w:szCs w:val="28"/>
        </w:rPr>
      </w:pPr>
    </w:p>
    <w:p w:rsidR="00CD6679" w:rsidRPr="007C5111" w:rsidRDefault="00CD6679" w:rsidP="00CD6679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Про звернення фракції ВО «Батьківщина», депутатів Дублянської міської ради до Голови Верховної Ради України щодо соціального захисту пенсіонерів</w:t>
      </w:r>
    </w:p>
    <w:p w:rsidR="00CD6679" w:rsidRPr="007C5111" w:rsidRDefault="00CD6679" w:rsidP="00CD6679">
      <w:pPr>
        <w:widowControl w:val="0"/>
        <w:ind w:firstLine="540"/>
        <w:jc w:val="both"/>
        <w:rPr>
          <w:sz w:val="28"/>
          <w:szCs w:val="28"/>
        </w:rPr>
      </w:pPr>
    </w:p>
    <w:p w:rsidR="00CD6679" w:rsidRPr="007C5111" w:rsidRDefault="00CD6679" w:rsidP="00CD6679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Розглянувши та обговоривши пропозиції фракції ВО «Батьківщина» депутатів Дублянської міської ради,  відповідно до статті 26 Закону України «Про місцеве самоврядування в Україні»,  Дублянська міська рада</w:t>
      </w:r>
    </w:p>
    <w:p w:rsidR="00CD6679" w:rsidRPr="007C5111" w:rsidRDefault="00CD6679" w:rsidP="00CD6679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CD6679" w:rsidRPr="007C5111" w:rsidRDefault="00CD6679" w:rsidP="00CD6679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 Схвалити звернення фракції ВО «Батьківщина» до Голови Верховної Ради України щодо соціального захисту пенсіонерів (додається).</w:t>
      </w:r>
    </w:p>
    <w:p w:rsidR="00CD6679" w:rsidRPr="007C5111" w:rsidRDefault="00CD6679" w:rsidP="00CD6679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2. Доручити голові Дублянської міської ради В.Ю.Поповичу підписати звернення, схвалене цим рішенням, та направити його до Голови Верховної Ради України.</w:t>
      </w:r>
    </w:p>
    <w:p w:rsidR="00CD6679" w:rsidRPr="007C5111" w:rsidRDefault="00CD6679" w:rsidP="00CD6679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3. Контроль за виконанням рішення покласти на постійну комісію з питань</w:t>
      </w:r>
    </w:p>
    <w:p w:rsidR="00CD6679" w:rsidRPr="007C5111" w:rsidRDefault="00CD6679" w:rsidP="00CD6679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законності, захисту прав громадян, депутатської діяльності та етики.</w:t>
      </w:r>
    </w:p>
    <w:p w:rsidR="00CD6679" w:rsidRPr="007C5111" w:rsidRDefault="00CD6679" w:rsidP="00CD6679">
      <w:pPr>
        <w:widowControl w:val="0"/>
        <w:ind w:firstLine="540"/>
        <w:rPr>
          <w:sz w:val="28"/>
          <w:szCs w:val="28"/>
        </w:rPr>
      </w:pPr>
    </w:p>
    <w:p w:rsidR="00CD6679" w:rsidRPr="007C5111" w:rsidRDefault="00CD6679" w:rsidP="00CD6679">
      <w:pPr>
        <w:ind w:firstLine="540"/>
        <w:jc w:val="both"/>
        <w:rPr>
          <w:sz w:val="28"/>
          <w:szCs w:val="28"/>
        </w:rPr>
      </w:pPr>
    </w:p>
    <w:p w:rsidR="00CD6679" w:rsidRPr="007C5111" w:rsidRDefault="00CD6679" w:rsidP="00CD6679">
      <w:pPr>
        <w:ind w:firstLine="540"/>
        <w:jc w:val="both"/>
        <w:rPr>
          <w:sz w:val="28"/>
          <w:szCs w:val="28"/>
        </w:rPr>
      </w:pPr>
    </w:p>
    <w:p w:rsidR="00CD6679" w:rsidRPr="007C5111" w:rsidRDefault="00CD6679" w:rsidP="00CD6679">
      <w:pPr>
        <w:widowControl w:val="0"/>
        <w:ind w:firstLine="540"/>
        <w:jc w:val="center"/>
        <w:rPr>
          <w:b/>
          <w:sz w:val="28"/>
          <w:szCs w:val="28"/>
        </w:rPr>
      </w:pPr>
    </w:p>
    <w:p w:rsidR="00CD6679" w:rsidRPr="007C5111" w:rsidRDefault="00CD6679" w:rsidP="00CD6679">
      <w:pPr>
        <w:widowControl w:val="0"/>
        <w:ind w:firstLine="540"/>
        <w:rPr>
          <w:sz w:val="28"/>
          <w:szCs w:val="28"/>
        </w:rPr>
      </w:pPr>
      <w:r w:rsidRPr="007C5111">
        <w:rPr>
          <w:sz w:val="28"/>
          <w:szCs w:val="28"/>
        </w:rPr>
        <w:t xml:space="preserve">                         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B7C" w:rsidRDefault="00CF5B7C">
      <w:r>
        <w:separator/>
      </w:r>
    </w:p>
  </w:endnote>
  <w:endnote w:type="continuationSeparator" w:id="0">
    <w:p w:rsidR="00CF5B7C" w:rsidRDefault="00CF5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B7C" w:rsidRDefault="00CF5B7C">
      <w:r>
        <w:separator/>
      </w:r>
    </w:p>
  </w:footnote>
  <w:footnote w:type="continuationSeparator" w:id="0">
    <w:p w:rsidR="00CF5B7C" w:rsidRDefault="00CF5B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6679"/>
    <w:rsid w:val="00CF5B7C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CD667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CD6679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CD667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CD667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A9877-8832-4B78-9A7B-20AE0427A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716</Words>
  <Characters>409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2023-07-10T12:45:00Z</dcterms:modified>
</cp:coreProperties>
</file>