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2757F" w:rsidRPr="00BE55EC" w:rsidRDefault="00E2757F" w:rsidP="00E2757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2757F" w:rsidRPr="00BE55EC" w:rsidRDefault="00E2757F" w:rsidP="00E2757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2757F" w:rsidRPr="00BE55EC" w:rsidRDefault="00E2757F" w:rsidP="00E2757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2757F" w:rsidRPr="00BE55EC" w:rsidRDefault="00E2757F" w:rsidP="00E2757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2757F" w:rsidRPr="00BE55EC" w:rsidRDefault="00E2757F" w:rsidP="00E2757F">
      <w:pPr>
        <w:widowControl w:val="0"/>
        <w:ind w:firstLine="540"/>
        <w:jc w:val="center"/>
        <w:rPr>
          <w:sz w:val="28"/>
          <w:szCs w:val="28"/>
        </w:rPr>
      </w:pPr>
    </w:p>
    <w:p w:rsidR="00E2757F" w:rsidRPr="00BE55EC" w:rsidRDefault="00E2757F" w:rsidP="00E2757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2757F" w:rsidRPr="00BE55EC" w:rsidRDefault="00E2757F" w:rsidP="00E2757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</w:t>
      </w: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2757F" w:rsidRPr="00BE55EC" w:rsidRDefault="00E2757F" w:rsidP="00E2757F">
      <w:pPr>
        <w:tabs>
          <w:tab w:val="left" w:pos="600"/>
          <w:tab w:val="left" w:pos="1600"/>
          <w:tab w:val="num" w:pos="1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Про затвердження першого заступника міського голови, присвоєння рангу посадової особи органу місцевого самоврядування, встановлення надбавки за вислугу років та надбавки за високі досягнення у праці, Юрдигу Богдана Володимировича</w:t>
      </w:r>
    </w:p>
    <w:p w:rsidR="00E2757F" w:rsidRPr="00BE55EC" w:rsidRDefault="00E2757F" w:rsidP="00E2757F">
      <w:pPr>
        <w:widowControl w:val="0"/>
        <w:ind w:firstLine="540"/>
        <w:jc w:val="both"/>
        <w:rPr>
          <w:rStyle w:val="rvts7"/>
          <w:sz w:val="28"/>
          <w:szCs w:val="28"/>
        </w:rPr>
      </w:pP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пропозицію міського голови Поповича В.Ю, відповідно до Закону України «Про місцеве самоврядування»</w:t>
      </w: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Дублянська міська рада</w:t>
      </w: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1.У зв’язку із недостатньою кількістю голосів депутатів у підтримку пропозиції міського голови Поповича В.Ю.,  відмовити у його проханні.</w:t>
      </w:r>
    </w:p>
    <w:p w:rsidR="00E2757F" w:rsidRPr="00BE55EC" w:rsidRDefault="00E2757F" w:rsidP="00E275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Контроль за виконанням даного рішення покласти на постійну комісію міської ради з питань землекористування та екології.</w:t>
      </w:r>
    </w:p>
    <w:p w:rsidR="00E2757F" w:rsidRPr="00BE55EC" w:rsidRDefault="00E2757F" w:rsidP="00E2757F">
      <w:pPr>
        <w:widowControl w:val="0"/>
        <w:ind w:firstLine="540"/>
        <w:jc w:val="center"/>
        <w:rPr>
          <w:sz w:val="28"/>
          <w:szCs w:val="28"/>
        </w:rPr>
      </w:pPr>
    </w:p>
    <w:p w:rsidR="00E2757F" w:rsidRPr="00BE55EC" w:rsidRDefault="00E2757F" w:rsidP="00E2757F">
      <w:pPr>
        <w:widowControl w:val="0"/>
        <w:ind w:firstLine="540"/>
        <w:rPr>
          <w:sz w:val="28"/>
          <w:szCs w:val="28"/>
        </w:rPr>
      </w:pPr>
    </w:p>
    <w:p w:rsidR="00E2757F" w:rsidRPr="00BE55EC" w:rsidRDefault="00E2757F" w:rsidP="00E2757F">
      <w:pPr>
        <w:widowControl w:val="0"/>
        <w:ind w:firstLine="540"/>
        <w:rPr>
          <w:sz w:val="28"/>
          <w:szCs w:val="28"/>
        </w:rPr>
      </w:pPr>
    </w:p>
    <w:p w:rsidR="00E2757F" w:rsidRPr="00BE55EC" w:rsidRDefault="00E2757F" w:rsidP="00E2757F">
      <w:pPr>
        <w:widowControl w:val="0"/>
        <w:ind w:firstLine="540"/>
        <w:jc w:val="center"/>
        <w:rPr>
          <w:sz w:val="28"/>
          <w:szCs w:val="28"/>
        </w:rPr>
      </w:pPr>
    </w:p>
    <w:p w:rsidR="00E2757F" w:rsidRPr="00BE55EC" w:rsidRDefault="00E2757F" w:rsidP="00E2757F">
      <w:pPr>
        <w:pStyle w:val="a9"/>
        <w:widowControl w:val="0"/>
        <w:ind w:firstLine="540"/>
        <w:rPr>
          <w:b w:val="0"/>
          <w:szCs w:val="28"/>
        </w:rPr>
      </w:pPr>
      <w:r w:rsidRPr="00BE55EC">
        <w:rPr>
          <w:b w:val="0"/>
          <w:szCs w:val="28"/>
        </w:rPr>
        <w:t>Міський голова</w:t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01A" w:rsidRDefault="0001601A">
      <w:r>
        <w:separator/>
      </w:r>
    </w:p>
  </w:endnote>
  <w:endnote w:type="continuationSeparator" w:id="0">
    <w:p w:rsidR="0001601A" w:rsidRDefault="0001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01A" w:rsidRDefault="0001601A">
      <w:r>
        <w:separator/>
      </w:r>
    </w:p>
  </w:footnote>
  <w:footnote w:type="continuationSeparator" w:id="0">
    <w:p w:rsidR="0001601A" w:rsidRDefault="00016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01A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57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2757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2757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2757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2757F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2757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2C601-BE8A-49A8-8ED5-1A821242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2023-07-27T07:02:00Z</dcterms:modified>
</cp:coreProperties>
</file>