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F0764" w:rsidRPr="00BE55EC" w:rsidRDefault="006F0764" w:rsidP="006F076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6F0764" w:rsidRPr="00BE55EC" w:rsidRDefault="006F0764" w:rsidP="006F076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6F0764" w:rsidRPr="00BE55EC" w:rsidRDefault="006F0764" w:rsidP="006F076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6F0764" w:rsidRPr="00BE55EC" w:rsidRDefault="006F0764" w:rsidP="006F076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6F0764" w:rsidRPr="00BE55EC" w:rsidRDefault="006F0764" w:rsidP="006F0764">
      <w:pPr>
        <w:widowControl w:val="0"/>
        <w:ind w:firstLine="540"/>
        <w:jc w:val="center"/>
        <w:rPr>
          <w:sz w:val="28"/>
          <w:szCs w:val="28"/>
        </w:rPr>
      </w:pPr>
    </w:p>
    <w:p w:rsidR="006F0764" w:rsidRPr="00BE55EC" w:rsidRDefault="006F0764" w:rsidP="006F0764">
      <w:pPr>
        <w:widowControl w:val="0"/>
        <w:ind w:firstLine="540"/>
        <w:jc w:val="center"/>
        <w:rPr>
          <w:sz w:val="28"/>
          <w:szCs w:val="28"/>
        </w:rPr>
      </w:pPr>
    </w:p>
    <w:p w:rsidR="006F0764" w:rsidRPr="00BE55EC" w:rsidRDefault="006F0764" w:rsidP="006F076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6F0764" w:rsidRPr="00BE55EC" w:rsidRDefault="006F0764" w:rsidP="006F076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                                                               №15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</w:t>
      </w:r>
    </w:p>
    <w:p w:rsidR="006F0764" w:rsidRPr="00BE55EC" w:rsidRDefault="006F0764" w:rsidP="006F0764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надання дозволу на виготовлення проекту відведення земельної ділянки для обслуговування національної автодороги  державного  значення </w:t>
      </w:r>
    </w:p>
    <w:p w:rsidR="006F0764" w:rsidRPr="00BE55EC" w:rsidRDefault="006F0764" w:rsidP="006F0764">
      <w:pPr>
        <w:widowControl w:val="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Н-17 Львів-Радехів-Луцьк та передачу в постійне користування земельної ділянки орієнтовною площею 2,0га, яка знаходиться на території Дублянської міської ради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Беручи до уваги заяву заступника начальника Віктора Шикула, про надання дозволу на виготовлення проекту відведення земельної ділянки для обслуговування національної автодороги державного значення  Н-17 Львів-Радехів-Луцьк та передачу в постійне користування земельної ділянки орієнтовною площею 2,0га, яка знаходиться на території Дублянської міської ради, Дублянська міська рада 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дозвіл на виготовлення проекту відведення земельної ділянки для обслуговування національної автодороги державного значення  Н-17 Львів-Радехів-Луцьк та передачу в постійне користування земельної ділянки орієнтовною площею 2,0га, яка знаходиться на території Дублянської міської ради</w:t>
      </w:r>
    </w:p>
    <w:p w:rsidR="006F0764" w:rsidRPr="00BE55EC" w:rsidRDefault="006F0764" w:rsidP="006F076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Замовнику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6F0764" w:rsidRPr="00BE55EC" w:rsidRDefault="006F0764" w:rsidP="006F0764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6F0764" w:rsidRPr="00BE55EC" w:rsidRDefault="006F0764" w:rsidP="006F076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6F0764" w:rsidRPr="00BE55EC" w:rsidRDefault="006F0764" w:rsidP="006F0764">
      <w:pPr>
        <w:ind w:firstLine="540"/>
        <w:rPr>
          <w:sz w:val="28"/>
          <w:szCs w:val="28"/>
        </w:rPr>
      </w:pPr>
    </w:p>
    <w:p w:rsidR="006F0764" w:rsidRPr="00BE55EC" w:rsidRDefault="006F0764" w:rsidP="006F0764">
      <w:pPr>
        <w:pStyle w:val="1"/>
        <w:widowControl w:val="0"/>
        <w:ind w:firstLine="540"/>
        <w:rPr>
          <w:szCs w:val="28"/>
        </w:rPr>
      </w:pPr>
    </w:p>
    <w:p w:rsidR="006F0764" w:rsidRPr="00BE55EC" w:rsidRDefault="006F0764" w:rsidP="006F0764">
      <w:pPr>
        <w:rPr>
          <w:lang w:eastAsia="uk-UA"/>
        </w:rPr>
      </w:pPr>
    </w:p>
    <w:p w:rsidR="006F0764" w:rsidRPr="00BE55EC" w:rsidRDefault="006F0764" w:rsidP="006F076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Міський голова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41C" w:rsidRDefault="007F641C">
      <w:r>
        <w:separator/>
      </w:r>
    </w:p>
  </w:endnote>
  <w:endnote w:type="continuationSeparator" w:id="0">
    <w:p w:rsidR="007F641C" w:rsidRDefault="007F6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41C" w:rsidRDefault="007F641C">
      <w:r>
        <w:separator/>
      </w:r>
    </w:p>
  </w:footnote>
  <w:footnote w:type="continuationSeparator" w:id="0">
    <w:p w:rsidR="007F641C" w:rsidRDefault="007F64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0764"/>
    <w:rsid w:val="006F2805"/>
    <w:rsid w:val="00713369"/>
    <w:rsid w:val="00715141"/>
    <w:rsid w:val="0074539A"/>
    <w:rsid w:val="00747C36"/>
    <w:rsid w:val="007E1906"/>
    <w:rsid w:val="007F641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6F076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6F076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6F076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6F0764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6F076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1172E-493F-440A-AB8F-EAB1E24F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2023-07-27T07:40:00Z</dcterms:modified>
</cp:coreProperties>
</file>