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B374F" w:rsidRPr="00BE55EC" w:rsidRDefault="004B374F" w:rsidP="004B374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4B374F" w:rsidRPr="00BE55EC" w:rsidRDefault="004B374F" w:rsidP="004B374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4B374F" w:rsidRPr="00BE55EC" w:rsidRDefault="004B374F" w:rsidP="004B374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4B374F" w:rsidRPr="00BE55EC" w:rsidRDefault="004B374F" w:rsidP="004B374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4B374F" w:rsidRPr="00BE55EC" w:rsidRDefault="004B374F" w:rsidP="004B374F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4B374F" w:rsidRPr="00BE55EC" w:rsidRDefault="004B374F" w:rsidP="004B374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4B374F" w:rsidRPr="00BE55EC" w:rsidRDefault="004B374F" w:rsidP="004B374F">
      <w:pPr>
        <w:pStyle w:val="a9"/>
        <w:widowControl w:val="0"/>
        <w:ind w:firstLine="540"/>
        <w:rPr>
          <w:szCs w:val="28"/>
        </w:rPr>
      </w:pPr>
    </w:p>
    <w:p w:rsidR="004B374F" w:rsidRPr="00BE55EC" w:rsidRDefault="004B374F" w:rsidP="004B374F">
      <w:pPr>
        <w:pStyle w:val="a9"/>
        <w:widowControl w:val="0"/>
        <w:ind w:firstLine="540"/>
        <w:rPr>
          <w:szCs w:val="28"/>
        </w:rPr>
      </w:pPr>
    </w:p>
    <w:p w:rsidR="004B374F" w:rsidRPr="00BE55EC" w:rsidRDefault="004B374F" w:rsidP="004B374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№17</w:t>
      </w:r>
    </w:p>
    <w:p w:rsidR="004B374F" w:rsidRPr="00BE55EC" w:rsidRDefault="004B374F" w:rsidP="004B374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4B374F" w:rsidRPr="00BE55EC" w:rsidRDefault="004B374F" w:rsidP="004B374F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із землеустрою щодо передачі земельної ділянки у приватну власність  для ведення садівництва орієнтовною площею 0,0552га, яка знаходиться в садівничому кооперативі «Карвати» на території Дублянської міської ради за межами населеного пункту гр. Козак Лесі Вікторівні</w:t>
      </w:r>
    </w:p>
    <w:p w:rsidR="004B374F" w:rsidRPr="00BE55EC" w:rsidRDefault="004B374F" w:rsidP="004B374F">
      <w:pPr>
        <w:tabs>
          <w:tab w:val="left" w:pos="3720"/>
        </w:tabs>
        <w:ind w:firstLine="540"/>
        <w:jc w:val="both"/>
        <w:rPr>
          <w:sz w:val="28"/>
          <w:szCs w:val="28"/>
        </w:rPr>
      </w:pPr>
    </w:p>
    <w:p w:rsidR="004B374F" w:rsidRPr="00BE55EC" w:rsidRDefault="004B374F" w:rsidP="004B374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та додані документи гр. Козак Лесі Вікторівні, що проживає за адресою: м. Дубляни, вул. Д.Галицького, 126, відповідно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</w:t>
      </w:r>
    </w:p>
    <w:p w:rsidR="004B374F" w:rsidRPr="00BE55EC" w:rsidRDefault="004B374F" w:rsidP="004B374F">
      <w:pPr>
        <w:widowControl w:val="0"/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4B374F" w:rsidRPr="00BE55EC" w:rsidRDefault="004B374F" w:rsidP="004B374F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дозвіл на виготовлення проекту землеустрою щодо відведення земельної ділянки для ведення садівництва орієнтовною  площею 0,0552га, яка знаходиться в садівничому кооперативі «Карвати» на території Дублянської міської ради за межами населеного пункту гр. Козак Лесі Вікторівні.</w:t>
      </w:r>
    </w:p>
    <w:p w:rsidR="004B374F" w:rsidRPr="00BE55EC" w:rsidRDefault="004B374F" w:rsidP="004B374F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2.Гр. Козак Лесі Вікторівні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4B374F" w:rsidRPr="00BE55EC" w:rsidRDefault="004B374F" w:rsidP="004B374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Гр. Козак Лесі Вікторівні виготовлений проект із землеустрою подати до Дублянської міської ради для розгляду та затвердження  у встановленому законом порядку.</w:t>
      </w:r>
    </w:p>
    <w:p w:rsidR="004B374F" w:rsidRPr="00BE55EC" w:rsidRDefault="004B374F" w:rsidP="004B374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4B374F" w:rsidRPr="00BE55EC" w:rsidRDefault="004B374F" w:rsidP="004B374F">
      <w:pPr>
        <w:tabs>
          <w:tab w:val="left" w:pos="3720"/>
        </w:tabs>
        <w:ind w:firstLine="540"/>
        <w:rPr>
          <w:sz w:val="28"/>
          <w:szCs w:val="28"/>
        </w:rPr>
      </w:pPr>
    </w:p>
    <w:p w:rsidR="004B374F" w:rsidRPr="00BE55EC" w:rsidRDefault="004B374F" w:rsidP="004B374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4B374F" w:rsidRPr="00BE55EC" w:rsidRDefault="004B374F" w:rsidP="004B374F"/>
    <w:p w:rsidR="004B374F" w:rsidRPr="00BE55EC" w:rsidRDefault="004B374F" w:rsidP="004B374F"/>
    <w:p w:rsidR="004B374F" w:rsidRPr="00BE55EC" w:rsidRDefault="004B374F" w:rsidP="004B374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55C" w:rsidRDefault="00F7355C">
      <w:r>
        <w:separator/>
      </w:r>
    </w:p>
  </w:endnote>
  <w:endnote w:type="continuationSeparator" w:id="0">
    <w:p w:rsidR="00F7355C" w:rsidRDefault="00F73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55C" w:rsidRDefault="00F7355C">
      <w:r>
        <w:separator/>
      </w:r>
    </w:p>
  </w:footnote>
  <w:footnote w:type="continuationSeparator" w:id="0">
    <w:p w:rsidR="00F7355C" w:rsidRDefault="00F735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374F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355C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4B374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4B374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4B374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4B374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DE6C2-9A68-4433-AD8B-62B489AE4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1092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2023-07-27T07:42:00Z</dcterms:modified>
</cp:coreProperties>
</file>