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8A1A6B" w:rsidRPr="00BE55EC" w:rsidRDefault="008A1A6B" w:rsidP="008A1A6B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8A1A6B" w:rsidRPr="00BE55EC" w:rsidRDefault="008A1A6B" w:rsidP="008A1A6B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8A1A6B" w:rsidRPr="00BE55EC" w:rsidRDefault="008A1A6B" w:rsidP="008A1A6B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8A1A6B" w:rsidRPr="00BE55EC" w:rsidRDefault="008A1A6B" w:rsidP="008A1A6B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8A1A6B" w:rsidRPr="00BE55EC" w:rsidRDefault="008A1A6B" w:rsidP="008A1A6B">
      <w:pPr>
        <w:widowControl w:val="0"/>
        <w:ind w:firstLine="540"/>
        <w:jc w:val="center"/>
        <w:rPr>
          <w:sz w:val="28"/>
          <w:szCs w:val="28"/>
        </w:rPr>
      </w:pPr>
    </w:p>
    <w:p w:rsidR="008A1A6B" w:rsidRPr="00BE55EC" w:rsidRDefault="008A1A6B" w:rsidP="008A1A6B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8A1A6B" w:rsidRPr="00BE55EC" w:rsidRDefault="008A1A6B" w:rsidP="008A1A6B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8A1A6B" w:rsidRPr="00BE55EC" w:rsidRDefault="008A1A6B" w:rsidP="008A1A6B">
      <w:pPr>
        <w:widowControl w:val="0"/>
        <w:ind w:firstLine="540"/>
        <w:jc w:val="both"/>
        <w:rPr>
          <w:sz w:val="28"/>
          <w:szCs w:val="28"/>
        </w:rPr>
      </w:pPr>
    </w:p>
    <w:p w:rsidR="008A1A6B" w:rsidRPr="00BE55EC" w:rsidRDefault="008A1A6B" w:rsidP="008A1A6B">
      <w:pPr>
        <w:widowControl w:val="0"/>
        <w:ind w:firstLine="540"/>
        <w:jc w:val="both"/>
        <w:rPr>
          <w:sz w:val="28"/>
          <w:szCs w:val="28"/>
        </w:rPr>
      </w:pPr>
    </w:p>
    <w:p w:rsidR="008A1A6B" w:rsidRPr="00BE55EC" w:rsidRDefault="008A1A6B" w:rsidP="008A1A6B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№22</w:t>
      </w:r>
    </w:p>
    <w:p w:rsidR="008A1A6B" w:rsidRPr="00BE55EC" w:rsidRDefault="008A1A6B" w:rsidP="008A1A6B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8A1A6B" w:rsidRPr="00BE55EC" w:rsidRDefault="008A1A6B" w:rsidP="008A1A6B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  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гр. – учаснику АТО Дубовському Оресту Петровичу</w:t>
      </w:r>
    </w:p>
    <w:p w:rsidR="008A1A6B" w:rsidRPr="00BE55EC" w:rsidRDefault="008A1A6B" w:rsidP="008A1A6B">
      <w:pPr>
        <w:tabs>
          <w:tab w:val="left" w:pos="3720"/>
        </w:tabs>
        <w:ind w:firstLine="540"/>
        <w:jc w:val="both"/>
        <w:rPr>
          <w:sz w:val="28"/>
          <w:szCs w:val="28"/>
        </w:rPr>
      </w:pPr>
    </w:p>
    <w:p w:rsidR="008A1A6B" w:rsidRPr="00BE55EC" w:rsidRDefault="008A1A6B" w:rsidP="008A1A6B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Дубовського Ореста Петровича, що проживає в м.Дубляни, вул. Львівська, 14/70, про надання земельної ділянки для будівництва, обслуговування житлового будинку, господарських будівель та споруд, відповідно до статі 26 Закону України «Про місцеве самоврядування в Україні»,  статей  12, 40, 116, 118, 121-123 Земельного кодексу України, враховуючи детальний план території кварталу індивідуальної житлової забудови с.Ситихів, Дубляська міська рада</w:t>
      </w:r>
    </w:p>
    <w:p w:rsidR="008A1A6B" w:rsidRPr="00BE55EC" w:rsidRDefault="008A1A6B" w:rsidP="008A1A6B">
      <w:pPr>
        <w:shd w:val="clear" w:color="auto" w:fill="FFFFFF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8A1A6B" w:rsidRPr="00BE55EC" w:rsidRDefault="008A1A6B" w:rsidP="008A1A6B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1.Надати гр. Дубовському Оресту Петровичу дозвіл на розроблення проекту землеустрою щодо відведення земельної ділянки орієнтовною площею 0,10га в с.Ситихів, вул. Шевченка Т., 51, Жовківського</w:t>
      </w:r>
      <w:r w:rsidRPr="00BE55EC">
        <w:rPr>
          <w:i/>
          <w:sz w:val="28"/>
          <w:szCs w:val="28"/>
        </w:rPr>
        <w:t xml:space="preserve"> </w:t>
      </w:r>
      <w:r w:rsidRPr="00BE55EC">
        <w:rPr>
          <w:sz w:val="28"/>
          <w:szCs w:val="28"/>
        </w:rPr>
        <w:t>району Львівської</w:t>
      </w:r>
      <w:r w:rsidRPr="00BE55EC">
        <w:rPr>
          <w:i/>
          <w:sz w:val="28"/>
          <w:szCs w:val="28"/>
        </w:rPr>
        <w:t xml:space="preserve"> </w:t>
      </w:r>
      <w:r w:rsidRPr="00BE55EC">
        <w:rPr>
          <w:sz w:val="28"/>
          <w:szCs w:val="28"/>
        </w:rPr>
        <w:t>області, для будівництва і обслуговування житлового будинку, господарських будівель та споруд.</w:t>
      </w:r>
    </w:p>
    <w:p w:rsidR="008A1A6B" w:rsidRPr="00BE55EC" w:rsidRDefault="008A1A6B" w:rsidP="008A1A6B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Гр. Дубовському Оресту Петровичу звернутися у відповідну сертифіковану землевпорядну організацію для виготовлення проекту.</w:t>
      </w:r>
    </w:p>
    <w:p w:rsidR="008A1A6B" w:rsidRPr="00BE55EC" w:rsidRDefault="008A1A6B" w:rsidP="008A1A6B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3. Гр. Дубовському Оресту Петровичу виготовлений та погоджений проект землеустрою щодо відведення земельної ділянки для будівництва і обслуговування житлового будинку, господарських будівель та споруд по вул. вул. Шевченка Т., 51 в с.Ситихів, Жовківського району Львівської області, представити на затвердження Дублянській міській раді.</w:t>
      </w:r>
    </w:p>
    <w:p w:rsidR="008A1A6B" w:rsidRPr="00BE55EC" w:rsidRDefault="008A1A6B" w:rsidP="008A1A6B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4.Контроль по виконанню даного рішення покласти на комісію з питань</w:t>
      </w:r>
      <w:r w:rsidRPr="00BE55EC">
        <w:rPr>
          <w:sz w:val="28"/>
          <w:szCs w:val="28"/>
        </w:rPr>
        <w:br/>
        <w:t>землекористування та екології Дублянської міської  ради.</w:t>
      </w:r>
    </w:p>
    <w:p w:rsidR="008A1A6B" w:rsidRPr="00BE55EC" w:rsidRDefault="008A1A6B" w:rsidP="008A1A6B">
      <w:pPr>
        <w:widowControl w:val="0"/>
        <w:ind w:firstLine="540"/>
        <w:jc w:val="both"/>
        <w:rPr>
          <w:sz w:val="28"/>
          <w:szCs w:val="28"/>
        </w:rPr>
      </w:pPr>
    </w:p>
    <w:p w:rsidR="008A1A6B" w:rsidRPr="00BE55EC" w:rsidRDefault="008A1A6B" w:rsidP="008A1A6B">
      <w:pPr>
        <w:widowControl w:val="0"/>
        <w:ind w:firstLine="540"/>
        <w:jc w:val="both"/>
        <w:rPr>
          <w:sz w:val="28"/>
          <w:szCs w:val="28"/>
        </w:rPr>
      </w:pPr>
    </w:p>
    <w:p w:rsidR="003D3DAC" w:rsidRPr="00C32C7D" w:rsidRDefault="008A1A6B" w:rsidP="008A1A6B">
      <w:pPr>
        <w:rPr>
          <w:b/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2E20" w:rsidRDefault="003E2E20">
      <w:r>
        <w:separator/>
      </w:r>
    </w:p>
  </w:endnote>
  <w:endnote w:type="continuationSeparator" w:id="0">
    <w:p w:rsidR="003E2E20" w:rsidRDefault="003E2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2E20" w:rsidRDefault="003E2E20">
      <w:r>
        <w:separator/>
      </w:r>
    </w:p>
  </w:footnote>
  <w:footnote w:type="continuationSeparator" w:id="0">
    <w:p w:rsidR="003E2E20" w:rsidRDefault="003E2E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E2E20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A1A6B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8A1A6B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8A1A6B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8A1A6B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8A1A6B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8A1A6B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3161FE-436F-4DE3-AB11-F89B8C2BD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1208</Words>
  <Characters>689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2023-07-27T07:48:00Z</dcterms:modified>
</cp:coreProperties>
</file>