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C43B5" w:rsidRPr="00BE55EC" w:rsidRDefault="009C43B5" w:rsidP="009C43B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9C43B5" w:rsidRPr="00BE55EC" w:rsidRDefault="009C43B5" w:rsidP="009C43B5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9C43B5" w:rsidRPr="00BE55EC" w:rsidRDefault="009C43B5" w:rsidP="009C43B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9C43B5" w:rsidRPr="00BE55EC" w:rsidRDefault="009C43B5" w:rsidP="009C43B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9C43B5" w:rsidRPr="00BE55EC" w:rsidRDefault="009C43B5" w:rsidP="009C43B5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9C43B5" w:rsidRPr="00BE55EC" w:rsidRDefault="009C43B5" w:rsidP="009C43B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9C43B5" w:rsidRPr="00BE55EC" w:rsidRDefault="009C43B5" w:rsidP="009C43B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№24</w:t>
      </w:r>
    </w:p>
    <w:p w:rsidR="009C43B5" w:rsidRPr="00BE55EC" w:rsidRDefault="009C43B5" w:rsidP="009C43B5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9C43B5" w:rsidRPr="00BE55EC" w:rsidRDefault="009C43B5" w:rsidP="009C43B5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Про надання дозволу на виготовлення проектів землеустрою щодо відведення земельних ділянок у власність для будівництва і обслуговування житлового будинку, господарських будівель і споруд гр. Цьопка Надії Богданівні</w:t>
      </w:r>
    </w:p>
    <w:p w:rsidR="009C43B5" w:rsidRPr="00BE55EC" w:rsidRDefault="009C43B5" w:rsidP="009C43B5">
      <w:pPr>
        <w:ind w:firstLine="540"/>
        <w:jc w:val="both"/>
        <w:rPr>
          <w:sz w:val="28"/>
          <w:szCs w:val="28"/>
        </w:rPr>
      </w:pPr>
    </w:p>
    <w:p w:rsidR="009C43B5" w:rsidRPr="00BE55EC" w:rsidRDefault="009C43B5" w:rsidP="009C43B5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Розглянувши заяву гр. Цьопка Надії Богданівни, що проживає в с.Ситихів, вул. Ситихівська, 32,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с.Ситихів, Дубляська міська рада</w:t>
      </w:r>
    </w:p>
    <w:p w:rsidR="009C43B5" w:rsidRPr="00BE55EC" w:rsidRDefault="009C43B5" w:rsidP="009C43B5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9C43B5" w:rsidRPr="00BE55EC" w:rsidRDefault="009C43B5" w:rsidP="009C43B5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Цьопка Надії Богданівні дозвіл на розроблення проекту землеустрою щодо відведення земельної ділянки орієнтовною площею 0,10га в с.Ситихів, вул. Шевченка Т., 55, Жовківського</w:t>
      </w:r>
      <w:r w:rsidRPr="00BE55EC">
        <w:rPr>
          <w:i/>
          <w:sz w:val="28"/>
          <w:szCs w:val="28"/>
        </w:rPr>
        <w:t xml:space="preserve"> </w:t>
      </w:r>
      <w:r w:rsidRPr="00BE55EC">
        <w:rPr>
          <w:sz w:val="28"/>
          <w:szCs w:val="28"/>
        </w:rPr>
        <w:t>району Львівської</w:t>
      </w:r>
      <w:r w:rsidRPr="00BE55EC">
        <w:rPr>
          <w:i/>
          <w:sz w:val="28"/>
          <w:szCs w:val="28"/>
        </w:rPr>
        <w:t xml:space="preserve"> </w:t>
      </w:r>
      <w:r w:rsidRPr="00BE55EC">
        <w:rPr>
          <w:sz w:val="28"/>
          <w:szCs w:val="28"/>
        </w:rPr>
        <w:t>області, для будівництва і обслуговування житлового будинку, господарських будівель та споруд.</w:t>
      </w:r>
    </w:p>
    <w:p w:rsidR="009C43B5" w:rsidRPr="00BE55EC" w:rsidRDefault="009C43B5" w:rsidP="009C43B5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Цьопка Надії Богданівні звернутися у відповідну сертифіковану землевпорядну організацію для виготовлення проекту.</w:t>
      </w:r>
    </w:p>
    <w:p w:rsidR="009C43B5" w:rsidRPr="00BE55EC" w:rsidRDefault="009C43B5" w:rsidP="009C43B5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Цьопка Надії Богданівні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по вул. вул. Шевченка Т., 55 в с.Ситихів, Жовківського району Львівської області, представити на затвердження Дублянській міській раді.</w:t>
      </w:r>
    </w:p>
    <w:p w:rsidR="009C43B5" w:rsidRPr="00BE55EC" w:rsidRDefault="009C43B5" w:rsidP="009C43B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4. Контроль по виконанню даного рішення покласти на комісію з питань</w:t>
      </w:r>
      <w:r w:rsidRPr="00BE55EC">
        <w:rPr>
          <w:sz w:val="28"/>
          <w:szCs w:val="28"/>
        </w:rPr>
        <w:br/>
        <w:t>землекористування та екології Дублянської міської  ради.</w:t>
      </w:r>
    </w:p>
    <w:p w:rsidR="009C43B5" w:rsidRPr="00BE55EC" w:rsidRDefault="009C43B5" w:rsidP="009C43B5">
      <w:pPr>
        <w:widowControl w:val="0"/>
        <w:ind w:firstLine="540"/>
        <w:jc w:val="center"/>
        <w:rPr>
          <w:sz w:val="28"/>
          <w:szCs w:val="28"/>
        </w:rPr>
      </w:pPr>
    </w:p>
    <w:p w:rsidR="009C43B5" w:rsidRPr="00BE55EC" w:rsidRDefault="009C43B5" w:rsidP="009C43B5">
      <w:pPr>
        <w:pStyle w:val="a9"/>
        <w:widowControl w:val="0"/>
        <w:ind w:firstLine="540"/>
        <w:rPr>
          <w:szCs w:val="28"/>
        </w:rPr>
      </w:pPr>
    </w:p>
    <w:p w:rsidR="009C43B5" w:rsidRPr="00BE55EC" w:rsidRDefault="009C43B5" w:rsidP="009C43B5">
      <w:pPr>
        <w:pStyle w:val="a9"/>
        <w:widowControl w:val="0"/>
        <w:ind w:firstLine="540"/>
        <w:rPr>
          <w:szCs w:val="28"/>
        </w:rPr>
      </w:pPr>
    </w:p>
    <w:p w:rsidR="009C43B5" w:rsidRPr="00BE55EC" w:rsidRDefault="009C43B5" w:rsidP="009C43B5">
      <w:pPr>
        <w:pStyle w:val="a9"/>
        <w:widowControl w:val="0"/>
        <w:ind w:firstLine="540"/>
        <w:rPr>
          <w:b w:val="0"/>
          <w:szCs w:val="28"/>
        </w:rPr>
      </w:pPr>
      <w:r w:rsidRPr="00BE55EC">
        <w:rPr>
          <w:b w:val="0"/>
          <w:szCs w:val="28"/>
        </w:rPr>
        <w:t>Міський голова</w:t>
      </w:r>
      <w:r w:rsidRPr="00BE55EC">
        <w:rPr>
          <w:b w:val="0"/>
          <w:szCs w:val="28"/>
        </w:rPr>
        <w:tab/>
      </w:r>
      <w:r w:rsidRPr="00BE55EC">
        <w:rPr>
          <w:b w:val="0"/>
          <w:szCs w:val="28"/>
        </w:rPr>
        <w:tab/>
      </w:r>
      <w:r w:rsidRPr="00BE55EC">
        <w:rPr>
          <w:b w:val="0"/>
          <w:szCs w:val="28"/>
        </w:rPr>
        <w:tab/>
      </w:r>
      <w:r w:rsidRPr="00BE55EC">
        <w:rPr>
          <w:b w:val="0"/>
          <w:szCs w:val="28"/>
        </w:rPr>
        <w:tab/>
        <w:t xml:space="preserve">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1C9" w:rsidRDefault="008D11C9">
      <w:r>
        <w:separator/>
      </w:r>
    </w:p>
  </w:endnote>
  <w:endnote w:type="continuationSeparator" w:id="0">
    <w:p w:rsidR="008D11C9" w:rsidRDefault="008D1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1C9" w:rsidRDefault="008D11C9">
      <w:r>
        <w:separator/>
      </w:r>
    </w:p>
  </w:footnote>
  <w:footnote w:type="continuationSeparator" w:id="0">
    <w:p w:rsidR="008D11C9" w:rsidRDefault="008D11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11C9"/>
    <w:rsid w:val="008E2971"/>
    <w:rsid w:val="009060A4"/>
    <w:rsid w:val="00935669"/>
    <w:rsid w:val="00941AD8"/>
    <w:rsid w:val="009917ED"/>
    <w:rsid w:val="009B3FB6"/>
    <w:rsid w:val="009C43B5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C43B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9C43B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9C43B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9C43B5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9C43B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62B2F-86AF-40B4-8AF9-826AA4B0E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1162</Words>
  <Characters>663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2023-07-27T07:50:00Z</dcterms:modified>
</cp:coreProperties>
</file>