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93FD8" w:rsidRPr="00BE55EC" w:rsidRDefault="00793FD8" w:rsidP="00793FD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93FD8" w:rsidRPr="00BE55EC" w:rsidRDefault="00793FD8" w:rsidP="00793FD8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93FD8" w:rsidRPr="00BE55EC" w:rsidRDefault="00793FD8" w:rsidP="00793FD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93FD8" w:rsidRPr="00BE55EC" w:rsidRDefault="00793FD8" w:rsidP="00793FD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93FD8" w:rsidRPr="00BE55EC" w:rsidRDefault="00793FD8" w:rsidP="00793FD8">
      <w:pPr>
        <w:widowControl w:val="0"/>
        <w:ind w:firstLine="540"/>
        <w:jc w:val="center"/>
        <w:rPr>
          <w:sz w:val="28"/>
          <w:szCs w:val="28"/>
        </w:rPr>
      </w:pPr>
    </w:p>
    <w:p w:rsidR="00793FD8" w:rsidRPr="00BE55EC" w:rsidRDefault="00793FD8" w:rsidP="00793FD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93FD8" w:rsidRPr="00BE55EC" w:rsidRDefault="00793FD8" w:rsidP="00793FD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93FD8" w:rsidRPr="00BE55EC" w:rsidRDefault="00793FD8" w:rsidP="00793FD8">
      <w:pPr>
        <w:widowControl w:val="0"/>
        <w:ind w:firstLine="540"/>
        <w:jc w:val="both"/>
        <w:rPr>
          <w:sz w:val="28"/>
          <w:szCs w:val="28"/>
        </w:rPr>
      </w:pPr>
    </w:p>
    <w:p w:rsidR="00793FD8" w:rsidRPr="00BE55EC" w:rsidRDefault="00793FD8" w:rsidP="00793FD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№31</w:t>
      </w:r>
    </w:p>
    <w:p w:rsidR="00793FD8" w:rsidRPr="00BE55EC" w:rsidRDefault="00793FD8" w:rsidP="00793FD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793FD8" w:rsidRPr="00BE55EC" w:rsidRDefault="00793FD8" w:rsidP="00793FD8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внесення змін і уточнень у рішення № 21 від 23.11.2012 року «Про надання дозволу на виготовлення  проекту для безоплатної передачі у власність земельної ділянки для  ведення особистого селянського господарства орієнтовною площею 0,0600га, в с.Ситихів, вул. Ситихівська,22 гр. Маслюк Володимиру Володимировичу» </w:t>
      </w:r>
    </w:p>
    <w:p w:rsidR="00793FD8" w:rsidRPr="00BE55EC" w:rsidRDefault="00793FD8" w:rsidP="00793FD8">
      <w:pPr>
        <w:ind w:firstLine="540"/>
        <w:jc w:val="both"/>
        <w:rPr>
          <w:sz w:val="28"/>
          <w:szCs w:val="28"/>
        </w:rPr>
      </w:pPr>
    </w:p>
    <w:p w:rsidR="00793FD8" w:rsidRPr="00BE55EC" w:rsidRDefault="00793FD8" w:rsidP="00793FD8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і додані документи гр. Маслюк Володимира Володимировича, керуючись ст. 26 Закону України «Про місцеве самоврядування в Україні», Земельним Кодексом України, Дублянська міська рада</w:t>
      </w:r>
    </w:p>
    <w:p w:rsidR="00793FD8" w:rsidRPr="00BE55EC" w:rsidRDefault="00793FD8" w:rsidP="00793FD8">
      <w:pPr>
        <w:ind w:firstLine="540"/>
        <w:jc w:val="both"/>
        <w:rPr>
          <w:bCs/>
          <w:sz w:val="28"/>
          <w:szCs w:val="28"/>
        </w:rPr>
      </w:pPr>
      <w:r w:rsidRPr="00BE55EC">
        <w:rPr>
          <w:b/>
          <w:sz w:val="28"/>
          <w:szCs w:val="28"/>
        </w:rPr>
        <w:t xml:space="preserve"> </w:t>
      </w:r>
      <w:r w:rsidRPr="00BE55EC">
        <w:rPr>
          <w:bCs/>
          <w:sz w:val="28"/>
          <w:szCs w:val="28"/>
        </w:rPr>
        <w:t>ВИРІШИЛА:</w:t>
      </w:r>
    </w:p>
    <w:p w:rsidR="00793FD8" w:rsidRPr="00BE55EC" w:rsidRDefault="00793FD8" w:rsidP="00793FD8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Пункт 1 викласти у наступній редакції:</w:t>
      </w:r>
    </w:p>
    <w:p w:rsidR="00793FD8" w:rsidRPr="00BE55EC" w:rsidRDefault="00793FD8" w:rsidP="00793FD8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1.Надати дозвіл на виготовлення проекту землеустрою щодо відведення земельної ділянки для ведення особистого селянського господарства, орієнтовною площею 0,0840га в с.Ситихів, вул. Ситихівська,22, Жовківського р-ну, Львівської обл., гр. Маслюку Володимиру Володимировичу</w:t>
      </w:r>
    </w:p>
    <w:p w:rsidR="00793FD8" w:rsidRPr="00BE55EC" w:rsidRDefault="00793FD8" w:rsidP="00793FD8">
      <w:pPr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2.Інше залишити без змін.</w:t>
      </w:r>
    </w:p>
    <w:p w:rsidR="00793FD8" w:rsidRPr="00BE55EC" w:rsidRDefault="00793FD8" w:rsidP="00793FD8">
      <w:pPr>
        <w:pStyle w:val="1"/>
        <w:widowControl w:val="0"/>
        <w:ind w:firstLine="540"/>
        <w:jc w:val="both"/>
        <w:rPr>
          <w:b/>
          <w:szCs w:val="28"/>
        </w:rPr>
      </w:pPr>
      <w:r w:rsidRPr="00BE55EC">
        <w:rPr>
          <w:b/>
          <w:szCs w:val="28"/>
        </w:rPr>
        <w:t xml:space="preserve">        3</w:t>
      </w:r>
      <w:r w:rsidRPr="00BE55EC">
        <w:rPr>
          <w:szCs w:val="28"/>
        </w:rPr>
        <w:t xml:space="preserve">. </w:t>
      </w:r>
      <w:r w:rsidRPr="00BE55EC">
        <w:rPr>
          <w:b/>
          <w:szCs w:val="28"/>
        </w:rPr>
        <w:t>Контроль за виконанням рішення покласти на постійну депутатську комісію з питань землекористування та екології</w:t>
      </w:r>
    </w:p>
    <w:p w:rsidR="00793FD8" w:rsidRPr="00BE55EC" w:rsidRDefault="00793FD8" w:rsidP="00793FD8">
      <w:pPr>
        <w:ind w:firstLine="540"/>
        <w:rPr>
          <w:sz w:val="28"/>
          <w:szCs w:val="28"/>
        </w:rPr>
      </w:pPr>
    </w:p>
    <w:p w:rsidR="00793FD8" w:rsidRPr="00BE55EC" w:rsidRDefault="00793FD8" w:rsidP="00793FD8">
      <w:pPr>
        <w:ind w:firstLine="540"/>
        <w:rPr>
          <w:sz w:val="28"/>
          <w:szCs w:val="28"/>
        </w:rPr>
      </w:pPr>
    </w:p>
    <w:p w:rsidR="00793FD8" w:rsidRPr="00BE55EC" w:rsidRDefault="00793FD8" w:rsidP="00793FD8">
      <w:pPr>
        <w:ind w:firstLine="540"/>
        <w:rPr>
          <w:sz w:val="28"/>
          <w:szCs w:val="28"/>
        </w:rPr>
      </w:pPr>
    </w:p>
    <w:p w:rsidR="00793FD8" w:rsidRPr="00BE55EC" w:rsidRDefault="00793FD8" w:rsidP="00793FD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263" w:rsidRDefault="002D3263">
      <w:r>
        <w:separator/>
      </w:r>
    </w:p>
  </w:endnote>
  <w:endnote w:type="continuationSeparator" w:id="0">
    <w:p w:rsidR="002D3263" w:rsidRDefault="002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263" w:rsidRDefault="002D3263">
      <w:r>
        <w:separator/>
      </w:r>
    </w:p>
  </w:footnote>
  <w:footnote w:type="continuationSeparator" w:id="0">
    <w:p w:rsidR="002D3263" w:rsidRDefault="002D3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3263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93FD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93FD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93FD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93FD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93FD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B5907-2E5E-4327-A56F-41B2DAC12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2023-07-27T11:27:00Z</dcterms:modified>
</cp:coreProperties>
</file>