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67DFF" w:rsidRPr="00BE55EC" w:rsidRDefault="00D67DFF" w:rsidP="00D67DF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D67DFF" w:rsidRPr="00BE55EC" w:rsidRDefault="00D67DFF" w:rsidP="00D67DF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D67DFF" w:rsidRPr="00BE55EC" w:rsidRDefault="00D67DFF" w:rsidP="00D67DF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D67DFF" w:rsidRPr="00BE55EC" w:rsidRDefault="00D67DFF" w:rsidP="00D67DF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D67DFF" w:rsidRPr="00BE55EC" w:rsidRDefault="00D67DFF" w:rsidP="00D67DFF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D67DFF" w:rsidRPr="00BE55EC" w:rsidRDefault="00D67DFF" w:rsidP="00D67DF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D67DFF" w:rsidRPr="00BE55EC" w:rsidRDefault="00D67DFF" w:rsidP="00D67DFF">
      <w:pPr>
        <w:widowControl w:val="0"/>
        <w:ind w:firstLine="540"/>
        <w:jc w:val="both"/>
        <w:rPr>
          <w:sz w:val="28"/>
          <w:szCs w:val="28"/>
        </w:rPr>
      </w:pPr>
    </w:p>
    <w:p w:rsidR="00D67DFF" w:rsidRPr="00BE55EC" w:rsidRDefault="00D67DFF" w:rsidP="00D67DF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№34</w:t>
      </w:r>
    </w:p>
    <w:p w:rsidR="00D67DFF" w:rsidRPr="00BE55EC" w:rsidRDefault="00D67DFF" w:rsidP="00D67DFF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D67DFF" w:rsidRPr="00BE55EC" w:rsidRDefault="00D67DFF" w:rsidP="00D67DFF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розгляд заяв громадян про передачу у власність земельних ділянок для ведення особистого селянського господарства громадянам на території Дублянської міської ради</w:t>
      </w:r>
    </w:p>
    <w:p w:rsidR="00D67DFF" w:rsidRPr="00BE55EC" w:rsidRDefault="00D67DFF" w:rsidP="00D67DFF">
      <w:pPr>
        <w:widowControl w:val="0"/>
        <w:ind w:firstLine="540"/>
        <w:jc w:val="both"/>
        <w:rPr>
          <w:sz w:val="28"/>
          <w:szCs w:val="28"/>
        </w:rPr>
      </w:pPr>
    </w:p>
    <w:p w:rsidR="00D67DFF" w:rsidRPr="00BE55EC" w:rsidRDefault="00D67DFF" w:rsidP="00D67DF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Розглянувши заяви і подані документи громадян про виділення земельних ділянок для ведення особистого селянського господарства, керуючись Законом України «Про місцеве самоврядування в Україні», Дублянська міська рада </w:t>
      </w:r>
    </w:p>
    <w:p w:rsidR="00D67DFF" w:rsidRPr="00BE55EC" w:rsidRDefault="00D67DFF" w:rsidP="00D67DF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D67DFF" w:rsidRPr="00BE55EC" w:rsidRDefault="00D67DFF" w:rsidP="00D67DF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У зв’язку із відсутністю вільних земельних ділянок для садівництва на території Дублянської міської ради, відмовити заявникам у їхньому проханні:</w:t>
      </w:r>
    </w:p>
    <w:p w:rsidR="00D67DFF" w:rsidRPr="00BE55EC" w:rsidRDefault="00D67DFF" w:rsidP="00D67DFF">
      <w:pPr>
        <w:widowControl w:val="0"/>
        <w:numPr>
          <w:ilvl w:val="0"/>
          <w:numId w:val="3"/>
        </w:numPr>
        <w:ind w:left="0"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Ціцьків Роман Васильвич, проживає в м.Дубляни, вул. Коцюбинського, 55.</w:t>
      </w:r>
    </w:p>
    <w:p w:rsidR="00D67DFF" w:rsidRPr="00BE55EC" w:rsidRDefault="00D67DFF" w:rsidP="00D67DFF">
      <w:pPr>
        <w:widowControl w:val="0"/>
        <w:numPr>
          <w:ilvl w:val="0"/>
          <w:numId w:val="3"/>
        </w:numPr>
        <w:ind w:left="0"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Ціцьків П.В. проживає в м.Дубляни, вул. Коцюбинського, 55</w:t>
      </w:r>
    </w:p>
    <w:p w:rsidR="00D67DFF" w:rsidRPr="00BE55EC" w:rsidRDefault="00D67DFF" w:rsidP="00D67DFF">
      <w:pPr>
        <w:widowControl w:val="0"/>
        <w:numPr>
          <w:ilvl w:val="0"/>
          <w:numId w:val="3"/>
        </w:numPr>
        <w:ind w:left="0"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Тушницький І.В.</w:t>
      </w:r>
    </w:p>
    <w:p w:rsidR="00D67DFF" w:rsidRPr="00BE55EC" w:rsidRDefault="00D67DFF" w:rsidP="00D67DFF">
      <w:pPr>
        <w:widowControl w:val="0"/>
        <w:numPr>
          <w:ilvl w:val="0"/>
          <w:numId w:val="3"/>
        </w:numPr>
        <w:ind w:left="0"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Пилипець Зорян Іванович</w:t>
      </w:r>
    </w:p>
    <w:p w:rsidR="00D67DFF" w:rsidRPr="00BE55EC" w:rsidRDefault="00D67DFF" w:rsidP="00D67DF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2. Рекомендувати заявникам стосовно виділення земельних ділянок для городництва звертатись у </w:t>
      </w:r>
      <w:r w:rsidRPr="00BE55EC">
        <w:rPr>
          <w:sz w:val="28"/>
          <w:szCs w:val="28"/>
          <w:shd w:val="clear" w:color="auto" w:fill="FFFFFF"/>
        </w:rPr>
        <w:t>Головне управління Держземагенства у Львівській області.</w:t>
      </w:r>
    </w:p>
    <w:p w:rsidR="00D67DFF" w:rsidRPr="00BE55EC" w:rsidRDefault="00D67DFF" w:rsidP="00D67DFF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D67DFF" w:rsidRPr="00BE55EC" w:rsidRDefault="00D67DFF" w:rsidP="00D67DFF">
      <w:pPr>
        <w:widowControl w:val="0"/>
        <w:ind w:firstLine="540"/>
        <w:jc w:val="center"/>
        <w:rPr>
          <w:sz w:val="28"/>
          <w:szCs w:val="28"/>
        </w:rPr>
      </w:pPr>
    </w:p>
    <w:p w:rsidR="00D67DFF" w:rsidRPr="00BE55EC" w:rsidRDefault="00D67DFF" w:rsidP="00D67DFF">
      <w:pPr>
        <w:widowControl w:val="0"/>
        <w:ind w:firstLine="540"/>
        <w:jc w:val="center"/>
        <w:rPr>
          <w:sz w:val="28"/>
          <w:szCs w:val="28"/>
        </w:rPr>
      </w:pPr>
    </w:p>
    <w:p w:rsidR="00D67DFF" w:rsidRPr="00BE55EC" w:rsidRDefault="00D67DFF" w:rsidP="00D67DFF">
      <w:pPr>
        <w:widowControl w:val="0"/>
        <w:ind w:firstLine="540"/>
        <w:jc w:val="center"/>
        <w:rPr>
          <w:sz w:val="28"/>
          <w:szCs w:val="28"/>
        </w:rPr>
      </w:pPr>
    </w:p>
    <w:p w:rsidR="00D67DFF" w:rsidRPr="00BE55EC" w:rsidRDefault="00D67DFF" w:rsidP="00D67DFF">
      <w:pPr>
        <w:widowControl w:val="0"/>
        <w:ind w:firstLine="540"/>
        <w:jc w:val="center"/>
        <w:rPr>
          <w:sz w:val="28"/>
          <w:szCs w:val="28"/>
        </w:rPr>
      </w:pPr>
    </w:p>
    <w:p w:rsidR="00D67DFF" w:rsidRPr="00BE55EC" w:rsidRDefault="00D67DFF" w:rsidP="00D67DF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Міський голова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EAE" w:rsidRDefault="00D46EAE">
      <w:r>
        <w:separator/>
      </w:r>
    </w:p>
  </w:endnote>
  <w:endnote w:type="continuationSeparator" w:id="0">
    <w:p w:rsidR="00D46EAE" w:rsidRDefault="00D46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EAE" w:rsidRDefault="00D46EAE">
      <w:r>
        <w:separator/>
      </w:r>
    </w:p>
  </w:footnote>
  <w:footnote w:type="continuationSeparator" w:id="0">
    <w:p w:rsidR="00D46EAE" w:rsidRDefault="00D46E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B4164"/>
    <w:multiLevelType w:val="hybridMultilevel"/>
    <w:tmpl w:val="C090D65C"/>
    <w:lvl w:ilvl="0" w:tplc="F04C3F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6EAE"/>
    <w:rsid w:val="00D67DF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D67DF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D67DF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D67DF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D67DFF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D67DF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6B2B7-7570-4192-A7D5-0E2450673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784</Words>
  <Characters>448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2023-07-27T11:32:00Z</dcterms:modified>
</cp:coreProperties>
</file>